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116945" w:rsidRPr="00853BAF" w14:paraId="577977ED" w14:textId="77777777" w:rsidTr="00116945">
        <w:tc>
          <w:tcPr>
            <w:tcW w:w="9923" w:type="dxa"/>
          </w:tcPr>
          <w:p w14:paraId="577977E5" w14:textId="77777777" w:rsidR="00116945" w:rsidRPr="00853BAF" w:rsidRDefault="00182FED" w:rsidP="00116945">
            <w:pPr>
              <w:ind w:left="4536" w:firstLine="0"/>
              <w:outlineLvl w:val="0"/>
            </w:pPr>
            <w:r>
              <w:rPr>
                <w:rFonts w:ascii="Calibri" w:hAnsi="Calibri"/>
                <w:sz w:val="22"/>
                <w:szCs w:val="22"/>
              </w:rPr>
              <w:pict w14:anchorId="57797B4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9" o:title=""/>
                </v:shape>
              </w:pict>
            </w:r>
          </w:p>
          <w:p w14:paraId="577977E6" w14:textId="77777777" w:rsidR="00116945" w:rsidRPr="00853BAF" w:rsidRDefault="00116945" w:rsidP="00116945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577977E7" w14:textId="77777777" w:rsidR="00116945" w:rsidRPr="00853BAF" w:rsidRDefault="00116945" w:rsidP="00116945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577977E8" w14:textId="77777777" w:rsidR="00116945" w:rsidRPr="00853BAF" w:rsidRDefault="00116945" w:rsidP="00116945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577977E9" w14:textId="77777777" w:rsidR="00116945" w:rsidRPr="00853BAF" w:rsidRDefault="00116945" w:rsidP="00116945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577977EA" w14:textId="77777777" w:rsidR="00116945" w:rsidRPr="00853BAF" w:rsidRDefault="00116945" w:rsidP="00116945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577977EB" w14:textId="3B104929" w:rsidR="00116945" w:rsidRPr="00853BAF" w:rsidRDefault="00116945" w:rsidP="00116945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182FED" w:rsidRPr="00182FED">
              <w:rPr>
                <w:szCs w:val="28"/>
                <w:u w:val="single"/>
              </w:rPr>
              <w:t>12.12.2013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="00182FED">
              <w:rPr>
                <w:szCs w:val="28"/>
                <w:u w:val="single"/>
              </w:rPr>
              <w:t>11769</w:t>
            </w:r>
            <w:r w:rsidRPr="00853BAF">
              <w:rPr>
                <w:szCs w:val="28"/>
                <w:u w:val="single"/>
              </w:rPr>
              <w:tab/>
            </w:r>
          </w:p>
          <w:p w14:paraId="577977EC" w14:textId="77777777" w:rsidR="00116945" w:rsidRPr="00853BAF" w:rsidRDefault="00116945" w:rsidP="00116945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Look w:val="04A0" w:firstRow="1" w:lastRow="0" w:firstColumn="1" w:lastColumn="0" w:noHBand="0" w:noVBand="1"/>
      </w:tblPr>
      <w:tblGrid>
        <w:gridCol w:w="9889"/>
      </w:tblGrid>
      <w:tr w:rsidR="00F46844" w:rsidRPr="00354F4B" w14:paraId="577977EF" w14:textId="77777777" w:rsidTr="00354F4B">
        <w:tc>
          <w:tcPr>
            <w:tcW w:w="9889" w:type="dxa"/>
          </w:tcPr>
          <w:p w14:paraId="577977EE" w14:textId="77777777" w:rsidR="00F46844" w:rsidRPr="00354F4B" w:rsidRDefault="00F46844" w:rsidP="00F46844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О назначении публичных слушаний по проекту постановления мэрии города Новосибирска «Об утверждении </w:t>
            </w:r>
            <w:r w:rsidR="00354F4B" w:rsidRPr="00A74058">
              <w:t>проекта планировки территории, прилегающей к ул. Большой в Ленинском районе</w:t>
            </w:r>
            <w:r w:rsidR="00354F4B">
              <w:t>,</w:t>
            </w:r>
            <w:r w:rsidR="00354F4B" w:rsidRPr="00A74058">
              <w:t xml:space="preserve"> </w:t>
            </w:r>
            <w:r w:rsidR="00354F4B">
              <w:t xml:space="preserve">и проектов </w:t>
            </w:r>
            <w:r w:rsidR="00354F4B" w:rsidRPr="00A74058">
              <w:t>межевани</w:t>
            </w:r>
            <w:r w:rsidR="00354F4B">
              <w:t>я</w:t>
            </w:r>
            <w:r w:rsidR="00354F4B" w:rsidRPr="00A74058">
              <w:t xml:space="preserve"> в границах земел</w:t>
            </w:r>
            <w:r w:rsidR="00354F4B" w:rsidRPr="00A74058">
              <w:t>ь</w:t>
            </w:r>
            <w:r w:rsidR="00354F4B" w:rsidRPr="00A74058">
              <w:t>ных участков по договорам аренды № 1</w:t>
            </w:r>
            <w:r w:rsidR="00354F4B">
              <w:t> </w:t>
            </w:r>
            <w:r w:rsidR="00354F4B" w:rsidRPr="00A74058">
              <w:t>тко от 22.05.2007, № 2</w:t>
            </w:r>
            <w:r w:rsidR="00354F4B">
              <w:t> </w:t>
            </w:r>
            <w:r w:rsidR="00354F4B" w:rsidRPr="00A74058">
              <w:t>тко от 01.06.2007</w:t>
            </w:r>
            <w:r w:rsidR="00354F4B">
              <w:t xml:space="preserve"> в границах</w:t>
            </w:r>
            <w:r w:rsidR="00354F4B" w:rsidRPr="00A74058">
              <w:t xml:space="preserve"> территории, прилегающей к ул. Большой в Ленинском районе</w:t>
            </w:r>
            <w:r w:rsidRPr="00354F4B">
              <w:rPr>
                <w:szCs w:val="28"/>
              </w:rPr>
              <w:t>»</w:t>
            </w:r>
          </w:p>
        </w:tc>
      </w:tr>
    </w:tbl>
    <w:p w14:paraId="577977F0" w14:textId="77777777" w:rsidR="00F46844" w:rsidRDefault="00F46844" w:rsidP="00C0408E">
      <w:pPr>
        <w:ind w:firstLine="700"/>
        <w:rPr>
          <w:szCs w:val="28"/>
        </w:rPr>
      </w:pPr>
    </w:p>
    <w:p w14:paraId="577977F1" w14:textId="77777777" w:rsidR="00CF4FD0" w:rsidRPr="00354F4B" w:rsidRDefault="00CF4FD0" w:rsidP="00C0408E">
      <w:pPr>
        <w:ind w:firstLine="700"/>
        <w:rPr>
          <w:szCs w:val="28"/>
        </w:rPr>
      </w:pPr>
    </w:p>
    <w:p w14:paraId="577977F2" w14:textId="77777777" w:rsidR="00381ADC" w:rsidRPr="00354F4B" w:rsidRDefault="00381ADC" w:rsidP="00C0408E">
      <w:pPr>
        <w:ind w:firstLine="700"/>
        <w:rPr>
          <w:szCs w:val="28"/>
        </w:rPr>
      </w:pPr>
      <w:r w:rsidRPr="00354F4B">
        <w:rPr>
          <w:szCs w:val="28"/>
        </w:rPr>
        <w:t>В целях выявления и учета мнения и интересов жителей города Новосиби</w:t>
      </w:r>
      <w:r w:rsidRPr="00354F4B">
        <w:rPr>
          <w:szCs w:val="28"/>
        </w:rPr>
        <w:t>р</w:t>
      </w:r>
      <w:r w:rsidRPr="00354F4B">
        <w:rPr>
          <w:szCs w:val="28"/>
        </w:rPr>
        <w:t xml:space="preserve">ска по проекту постановления мэрии города Новосибирска </w:t>
      </w:r>
      <w:r w:rsidR="00B0222E" w:rsidRPr="00354F4B">
        <w:rPr>
          <w:szCs w:val="28"/>
        </w:rPr>
        <w:t>«</w:t>
      </w:r>
      <w:r w:rsidR="00EE5979" w:rsidRPr="00354F4B">
        <w:rPr>
          <w:szCs w:val="28"/>
        </w:rPr>
        <w:t xml:space="preserve">Об утверждении </w:t>
      </w:r>
      <w:r w:rsidR="00354F4B" w:rsidRPr="00A74058">
        <w:t>пр</w:t>
      </w:r>
      <w:r w:rsidR="00354F4B" w:rsidRPr="00A74058">
        <w:t>о</w:t>
      </w:r>
      <w:r w:rsidR="00354F4B" w:rsidRPr="00A74058">
        <w:t>екта планировки территории, прилегающей к ул. Большой в Ленинском районе</w:t>
      </w:r>
      <w:r w:rsidR="00354F4B">
        <w:t>,</w:t>
      </w:r>
      <w:r w:rsidR="00354F4B" w:rsidRPr="00A74058">
        <w:t xml:space="preserve"> </w:t>
      </w:r>
      <w:r w:rsidR="00354F4B">
        <w:t xml:space="preserve">и проектов </w:t>
      </w:r>
      <w:r w:rsidR="00354F4B" w:rsidRPr="00A74058">
        <w:t>межевани</w:t>
      </w:r>
      <w:r w:rsidR="00354F4B">
        <w:t>я</w:t>
      </w:r>
      <w:r w:rsidR="00354F4B" w:rsidRPr="00A74058">
        <w:t xml:space="preserve"> в границах земельных участков по договорам аренды № 1</w:t>
      </w:r>
      <w:r w:rsidR="00354F4B">
        <w:t> </w:t>
      </w:r>
      <w:r w:rsidR="00354F4B" w:rsidRPr="00A74058">
        <w:t>тко от 22.05.2007, № 2</w:t>
      </w:r>
      <w:r w:rsidR="00354F4B">
        <w:t> </w:t>
      </w:r>
      <w:r w:rsidR="00354F4B" w:rsidRPr="00A74058">
        <w:t>тко от 01.06.2007</w:t>
      </w:r>
      <w:r w:rsidR="00354F4B">
        <w:t xml:space="preserve"> в границах</w:t>
      </w:r>
      <w:r w:rsidR="00354F4B" w:rsidRPr="00A74058">
        <w:t xml:space="preserve"> территории, прилега</w:t>
      </w:r>
      <w:r w:rsidR="00354F4B" w:rsidRPr="00A74058">
        <w:t>ю</w:t>
      </w:r>
      <w:r w:rsidR="00354F4B" w:rsidRPr="00A74058">
        <w:t>щей к ул. Большой в Ленинском районе</w:t>
      </w:r>
      <w:r w:rsidR="007C6FF5" w:rsidRPr="00354F4B">
        <w:rPr>
          <w:szCs w:val="28"/>
        </w:rPr>
        <w:t xml:space="preserve">», </w:t>
      </w:r>
      <w:r w:rsidRPr="00354F4B">
        <w:rPr>
          <w:szCs w:val="28"/>
        </w:rPr>
        <w:t>в соответствии с Градостроительным кодексом Российской Федерации, Федеральным законом от 06.10.2003 №</w:t>
      </w:r>
      <w:r w:rsidR="00047CF1" w:rsidRPr="00354F4B">
        <w:rPr>
          <w:szCs w:val="28"/>
        </w:rPr>
        <w:t> </w:t>
      </w:r>
      <w:r w:rsidRPr="00354F4B">
        <w:rPr>
          <w:szCs w:val="28"/>
        </w:rPr>
        <w:t>131-ФЗ «Об общих принципах организации местного самоуправления в Российской Ф</w:t>
      </w:r>
      <w:r w:rsidRPr="00354F4B">
        <w:rPr>
          <w:szCs w:val="28"/>
        </w:rPr>
        <w:t>е</w:t>
      </w:r>
      <w:r w:rsidRPr="00354F4B">
        <w:rPr>
          <w:szCs w:val="28"/>
        </w:rPr>
        <w:t>дерации», решением городского Совета Новосибирска от 25.04.2007 №</w:t>
      </w:r>
      <w:r w:rsidR="007B64FE" w:rsidRPr="00354F4B">
        <w:rPr>
          <w:szCs w:val="28"/>
        </w:rPr>
        <w:t xml:space="preserve"> </w:t>
      </w:r>
      <w:r w:rsidRPr="00354F4B">
        <w:rPr>
          <w:szCs w:val="28"/>
        </w:rPr>
        <w:t>562</w:t>
      </w:r>
      <w:r w:rsidR="0087283C" w:rsidRPr="00354F4B">
        <w:rPr>
          <w:szCs w:val="28"/>
        </w:rPr>
        <w:t xml:space="preserve"> </w:t>
      </w:r>
      <w:r w:rsidRPr="00354F4B">
        <w:rPr>
          <w:szCs w:val="28"/>
        </w:rPr>
        <w:t>«О Положении о публичных слушаниях в городе Новосибирске», постановлением мэр</w:t>
      </w:r>
      <w:r w:rsidR="007D6756" w:rsidRPr="00354F4B">
        <w:rPr>
          <w:szCs w:val="28"/>
        </w:rPr>
        <w:t>ии</w:t>
      </w:r>
      <w:r w:rsidRPr="00354F4B">
        <w:rPr>
          <w:szCs w:val="28"/>
        </w:rPr>
        <w:t xml:space="preserve"> города Новосибирска от </w:t>
      </w:r>
      <w:r w:rsidR="00A42708" w:rsidRPr="00354F4B">
        <w:rPr>
          <w:szCs w:val="28"/>
        </w:rPr>
        <w:t>0</w:t>
      </w:r>
      <w:r w:rsidR="00354F4B">
        <w:rPr>
          <w:szCs w:val="28"/>
        </w:rPr>
        <w:t>5</w:t>
      </w:r>
      <w:r w:rsidR="00A42708" w:rsidRPr="00354F4B">
        <w:rPr>
          <w:szCs w:val="28"/>
        </w:rPr>
        <w:t>.</w:t>
      </w:r>
      <w:r w:rsidR="00354F4B">
        <w:rPr>
          <w:szCs w:val="28"/>
        </w:rPr>
        <w:t>1</w:t>
      </w:r>
      <w:r w:rsidR="00A42708" w:rsidRPr="00354F4B">
        <w:rPr>
          <w:szCs w:val="28"/>
        </w:rPr>
        <w:t>1.2013</w:t>
      </w:r>
      <w:r w:rsidR="00340309" w:rsidRPr="00354F4B">
        <w:rPr>
          <w:szCs w:val="28"/>
        </w:rPr>
        <w:t xml:space="preserve"> №</w:t>
      </w:r>
      <w:r w:rsidR="00B03731" w:rsidRPr="00354F4B">
        <w:rPr>
          <w:szCs w:val="28"/>
        </w:rPr>
        <w:t> </w:t>
      </w:r>
      <w:r w:rsidR="00A42708" w:rsidRPr="00354F4B">
        <w:rPr>
          <w:szCs w:val="28"/>
        </w:rPr>
        <w:t>1</w:t>
      </w:r>
      <w:r w:rsidR="00354F4B">
        <w:rPr>
          <w:szCs w:val="28"/>
        </w:rPr>
        <w:t>0400</w:t>
      </w:r>
      <w:r w:rsidR="00B0222E" w:rsidRPr="00354F4B">
        <w:rPr>
          <w:szCs w:val="28"/>
        </w:rPr>
        <w:t xml:space="preserve"> </w:t>
      </w:r>
      <w:r w:rsidRPr="00354F4B">
        <w:rPr>
          <w:szCs w:val="28"/>
        </w:rPr>
        <w:t xml:space="preserve">«О подготовке </w:t>
      </w:r>
      <w:r w:rsidR="00354F4B" w:rsidRPr="00A74058">
        <w:t>проекта план</w:t>
      </w:r>
      <w:r w:rsidR="00354F4B" w:rsidRPr="00A74058">
        <w:t>и</w:t>
      </w:r>
      <w:r w:rsidR="00354F4B" w:rsidRPr="00A74058">
        <w:t>ровки территории, прилегающей к ул. Большой в Ленинском районе</w:t>
      </w:r>
      <w:r w:rsidR="00354F4B">
        <w:t>,</w:t>
      </w:r>
      <w:r w:rsidR="00354F4B" w:rsidRPr="00A74058">
        <w:t xml:space="preserve"> </w:t>
      </w:r>
      <w:r w:rsidR="00354F4B">
        <w:t xml:space="preserve">и проектов </w:t>
      </w:r>
      <w:r w:rsidR="00354F4B" w:rsidRPr="00A74058">
        <w:t>межевани</w:t>
      </w:r>
      <w:r w:rsidR="00354F4B">
        <w:t>я</w:t>
      </w:r>
      <w:r w:rsidR="00354F4B" w:rsidRPr="00A74058">
        <w:t xml:space="preserve"> в границах земельных участков по договорам аренды № 1</w:t>
      </w:r>
      <w:r w:rsidR="00354F4B">
        <w:t> </w:t>
      </w:r>
      <w:r w:rsidR="00354F4B" w:rsidRPr="00A74058">
        <w:t>тко от 22.05.2007, № 2</w:t>
      </w:r>
      <w:r w:rsidR="00354F4B">
        <w:t> </w:t>
      </w:r>
      <w:r w:rsidR="00354F4B" w:rsidRPr="00A74058">
        <w:t>тко от 01.06.2007</w:t>
      </w:r>
      <w:r w:rsidR="00354F4B">
        <w:t xml:space="preserve"> в границах</w:t>
      </w:r>
      <w:r w:rsidR="00354F4B" w:rsidRPr="00A74058">
        <w:t xml:space="preserve"> территории, прилегающей к ул. Большой в Ленинском районе</w:t>
      </w:r>
      <w:r w:rsidRPr="00354F4B">
        <w:rPr>
          <w:szCs w:val="28"/>
        </w:rPr>
        <w:t>»</w:t>
      </w:r>
    </w:p>
    <w:p w14:paraId="577977F3" w14:textId="77777777" w:rsidR="00381ADC" w:rsidRPr="00354F4B" w:rsidRDefault="00381ADC" w:rsidP="007D36E4">
      <w:pPr>
        <w:ind w:firstLine="0"/>
        <w:rPr>
          <w:szCs w:val="28"/>
        </w:rPr>
      </w:pPr>
      <w:r w:rsidRPr="00354F4B">
        <w:rPr>
          <w:szCs w:val="28"/>
        </w:rPr>
        <w:t>ПОСТАНОВЛЯЮ:</w:t>
      </w:r>
    </w:p>
    <w:p w14:paraId="577977F4" w14:textId="77777777" w:rsidR="00381ADC" w:rsidRPr="00354F4B" w:rsidRDefault="00381ADC" w:rsidP="00C0408E">
      <w:pPr>
        <w:ind w:firstLine="700"/>
        <w:rPr>
          <w:szCs w:val="28"/>
        </w:rPr>
      </w:pPr>
      <w:r w:rsidRPr="00354F4B">
        <w:rPr>
          <w:szCs w:val="28"/>
        </w:rPr>
        <w:t xml:space="preserve">1. Назначить публичные слушания по проекту постановления мэрии города Новосибирска «Об утверждении </w:t>
      </w:r>
      <w:r w:rsidR="00354F4B" w:rsidRPr="00A74058">
        <w:t>проекта планировки территории, прилегающей</w:t>
      </w:r>
      <w:r w:rsidR="00F62C33">
        <w:t xml:space="preserve">             </w:t>
      </w:r>
      <w:r w:rsidR="00354F4B" w:rsidRPr="00A74058">
        <w:t xml:space="preserve"> к ул. Большой в Ленинском районе</w:t>
      </w:r>
      <w:r w:rsidR="00354F4B">
        <w:t>,</w:t>
      </w:r>
      <w:r w:rsidR="00354F4B" w:rsidRPr="00A74058">
        <w:t xml:space="preserve"> </w:t>
      </w:r>
      <w:r w:rsidR="00354F4B">
        <w:t xml:space="preserve">и проектов </w:t>
      </w:r>
      <w:r w:rsidR="00354F4B" w:rsidRPr="00A74058">
        <w:t>межевани</w:t>
      </w:r>
      <w:r w:rsidR="00354F4B">
        <w:t>я</w:t>
      </w:r>
      <w:r w:rsidR="00354F4B" w:rsidRPr="00A74058">
        <w:t xml:space="preserve"> в границах земельных участков по договорам аренды № 1</w:t>
      </w:r>
      <w:r w:rsidR="00354F4B">
        <w:t> </w:t>
      </w:r>
      <w:r w:rsidR="00354F4B" w:rsidRPr="00A74058">
        <w:t>тко от 22.05.2007, № 2</w:t>
      </w:r>
      <w:r w:rsidR="00354F4B">
        <w:t> </w:t>
      </w:r>
      <w:r w:rsidR="00354F4B" w:rsidRPr="00A74058">
        <w:t>тко от 01.06.2007</w:t>
      </w:r>
      <w:r w:rsidR="00354F4B">
        <w:t xml:space="preserve"> в гр</w:t>
      </w:r>
      <w:r w:rsidR="00354F4B">
        <w:t>а</w:t>
      </w:r>
      <w:r w:rsidR="00354F4B">
        <w:t>ницах</w:t>
      </w:r>
      <w:r w:rsidR="00354F4B" w:rsidRPr="00A74058">
        <w:t xml:space="preserve"> территории, прилегающей к ул. Большой в Ленинском районе</w:t>
      </w:r>
      <w:r w:rsidRPr="00354F4B">
        <w:rPr>
          <w:szCs w:val="28"/>
        </w:rPr>
        <w:t>» (прилож</w:t>
      </w:r>
      <w:r w:rsidRPr="00354F4B">
        <w:rPr>
          <w:szCs w:val="28"/>
        </w:rPr>
        <w:t>е</w:t>
      </w:r>
      <w:r w:rsidRPr="00354F4B">
        <w:rPr>
          <w:szCs w:val="28"/>
        </w:rPr>
        <w:t>ние).</w:t>
      </w:r>
    </w:p>
    <w:p w14:paraId="577977F5" w14:textId="77777777" w:rsidR="00381ADC" w:rsidRPr="00354F4B" w:rsidRDefault="00381ADC" w:rsidP="00C0408E">
      <w:pPr>
        <w:ind w:firstLine="700"/>
        <w:rPr>
          <w:szCs w:val="28"/>
        </w:rPr>
      </w:pPr>
      <w:r w:rsidRPr="00354F4B">
        <w:rPr>
          <w:szCs w:val="28"/>
        </w:rPr>
        <w:t xml:space="preserve">2. Провести </w:t>
      </w:r>
      <w:r w:rsidR="00354F4B">
        <w:rPr>
          <w:szCs w:val="28"/>
        </w:rPr>
        <w:t>1</w:t>
      </w:r>
      <w:r w:rsidR="00612F89">
        <w:rPr>
          <w:szCs w:val="28"/>
        </w:rPr>
        <w:t>6</w:t>
      </w:r>
      <w:r w:rsidR="002D1FEC" w:rsidRPr="00354F4B">
        <w:rPr>
          <w:szCs w:val="28"/>
        </w:rPr>
        <w:t>.0</w:t>
      </w:r>
      <w:r w:rsidR="00354F4B">
        <w:rPr>
          <w:szCs w:val="28"/>
        </w:rPr>
        <w:t>1</w:t>
      </w:r>
      <w:r w:rsidR="002D1FEC" w:rsidRPr="00354F4B">
        <w:rPr>
          <w:szCs w:val="28"/>
        </w:rPr>
        <w:t>.201</w:t>
      </w:r>
      <w:r w:rsidR="00640030">
        <w:rPr>
          <w:szCs w:val="28"/>
        </w:rPr>
        <w:t>4</w:t>
      </w:r>
      <w:r w:rsidRPr="00354F4B">
        <w:rPr>
          <w:szCs w:val="28"/>
        </w:rPr>
        <w:t xml:space="preserve"> в 10.</w:t>
      </w:r>
      <w:r w:rsidR="00354F4B">
        <w:rPr>
          <w:szCs w:val="28"/>
        </w:rPr>
        <w:t>3</w:t>
      </w:r>
      <w:r w:rsidRPr="00354F4B">
        <w:rPr>
          <w:szCs w:val="28"/>
        </w:rPr>
        <w:t>0 час. публичные слушания в здании админ</w:t>
      </w:r>
      <w:r w:rsidRPr="00354F4B">
        <w:rPr>
          <w:szCs w:val="28"/>
        </w:rPr>
        <w:t>и</w:t>
      </w:r>
      <w:r w:rsidRPr="00354F4B">
        <w:rPr>
          <w:szCs w:val="28"/>
        </w:rPr>
        <w:t xml:space="preserve">страции </w:t>
      </w:r>
      <w:r w:rsidR="00940B0E">
        <w:rPr>
          <w:szCs w:val="28"/>
        </w:rPr>
        <w:t>Ленинского</w:t>
      </w:r>
      <w:r w:rsidRPr="00354F4B">
        <w:rPr>
          <w:szCs w:val="28"/>
        </w:rPr>
        <w:t xml:space="preserve"> района города Новосибирска (</w:t>
      </w:r>
      <w:r w:rsidR="00940B0E" w:rsidRPr="00066AD7">
        <w:rPr>
          <w:sz w:val="27"/>
          <w:szCs w:val="27"/>
        </w:rPr>
        <w:t xml:space="preserve">ул. </w:t>
      </w:r>
      <w:r w:rsidR="00940B0E">
        <w:rPr>
          <w:sz w:val="27"/>
          <w:szCs w:val="27"/>
        </w:rPr>
        <w:t>Станиславского</w:t>
      </w:r>
      <w:r w:rsidR="00940B0E" w:rsidRPr="00066AD7">
        <w:rPr>
          <w:sz w:val="27"/>
          <w:szCs w:val="27"/>
        </w:rPr>
        <w:t xml:space="preserve">, </w:t>
      </w:r>
      <w:r w:rsidR="00940B0E">
        <w:rPr>
          <w:sz w:val="27"/>
          <w:szCs w:val="27"/>
        </w:rPr>
        <w:t>6а</w:t>
      </w:r>
      <w:r w:rsidRPr="00354F4B">
        <w:rPr>
          <w:szCs w:val="28"/>
        </w:rPr>
        <w:t>).</w:t>
      </w:r>
    </w:p>
    <w:p w14:paraId="577977F6" w14:textId="77777777" w:rsidR="00C82E4B" w:rsidRPr="00354F4B" w:rsidRDefault="00381ADC" w:rsidP="00C0408E">
      <w:pPr>
        <w:ind w:firstLine="700"/>
        <w:rPr>
          <w:szCs w:val="28"/>
        </w:rPr>
      </w:pPr>
      <w:r w:rsidRPr="00354F4B">
        <w:rPr>
          <w:szCs w:val="28"/>
        </w:rPr>
        <w:t>3. Создать организационный комитет в следующем составе:</w:t>
      </w:r>
    </w:p>
    <w:tbl>
      <w:tblPr>
        <w:tblW w:w="10031" w:type="dxa"/>
        <w:tblLook w:val="00A0" w:firstRow="1" w:lastRow="0" w:firstColumn="1" w:lastColumn="0" w:noHBand="0" w:noVBand="0"/>
      </w:tblPr>
      <w:tblGrid>
        <w:gridCol w:w="4671"/>
        <w:gridCol w:w="310"/>
        <w:gridCol w:w="5050"/>
      </w:tblGrid>
      <w:tr w:rsidR="00E07132" w:rsidRPr="00354F4B" w14:paraId="577977FC" w14:textId="77777777" w:rsidTr="00940B0E">
        <w:trPr>
          <w:trHeight w:val="1258"/>
        </w:trPr>
        <w:tc>
          <w:tcPr>
            <w:tcW w:w="4671" w:type="dxa"/>
          </w:tcPr>
          <w:p w14:paraId="577977F7" w14:textId="77777777" w:rsidR="00E07132" w:rsidRPr="00354F4B" w:rsidRDefault="00E07132" w:rsidP="00AE4236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310" w:type="dxa"/>
          </w:tcPr>
          <w:p w14:paraId="577977F8" w14:textId="77777777" w:rsidR="00E07132" w:rsidRPr="00354F4B" w:rsidRDefault="00E07132" w:rsidP="00AE4236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5050" w:type="dxa"/>
          </w:tcPr>
          <w:p w14:paraId="577977F9" w14:textId="77777777" w:rsidR="00E07132" w:rsidRDefault="00E07132" w:rsidP="00AE4236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начальник отдела планировки и меж</w:t>
            </w:r>
            <w:r w:rsidRPr="00354F4B">
              <w:rPr>
                <w:szCs w:val="28"/>
              </w:rPr>
              <w:t>е</w:t>
            </w:r>
            <w:r w:rsidRPr="00354F4B">
              <w:rPr>
                <w:szCs w:val="28"/>
              </w:rPr>
              <w:t>вания территорий Главного управления архитектуры и градостроительства м</w:t>
            </w:r>
            <w:r w:rsidRPr="00354F4B">
              <w:rPr>
                <w:szCs w:val="28"/>
              </w:rPr>
              <w:t>э</w:t>
            </w:r>
            <w:r w:rsidRPr="00354F4B">
              <w:rPr>
                <w:szCs w:val="28"/>
              </w:rPr>
              <w:t>рии города Новосибирска;</w:t>
            </w:r>
          </w:p>
          <w:p w14:paraId="577977FA" w14:textId="77777777" w:rsidR="00116945" w:rsidRDefault="00116945" w:rsidP="00AE4236">
            <w:pPr>
              <w:ind w:firstLine="0"/>
              <w:rPr>
                <w:szCs w:val="28"/>
              </w:rPr>
            </w:pPr>
          </w:p>
          <w:p w14:paraId="577977FB" w14:textId="77777777" w:rsidR="00116945" w:rsidRPr="00354F4B" w:rsidRDefault="00116945" w:rsidP="00AE4236">
            <w:pPr>
              <w:ind w:firstLine="0"/>
              <w:rPr>
                <w:szCs w:val="28"/>
              </w:rPr>
            </w:pPr>
          </w:p>
        </w:tc>
      </w:tr>
      <w:tr w:rsidR="00E07132" w:rsidRPr="00354F4B" w14:paraId="57797800" w14:textId="77777777" w:rsidTr="00940B0E">
        <w:tc>
          <w:tcPr>
            <w:tcW w:w="4671" w:type="dxa"/>
          </w:tcPr>
          <w:p w14:paraId="577977FD" w14:textId="77777777" w:rsidR="00E07132" w:rsidRPr="00354F4B" w:rsidRDefault="00E07132" w:rsidP="00AE4236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lastRenderedPageBreak/>
              <w:t>Кучинская Ольга Владимировна</w:t>
            </w:r>
          </w:p>
        </w:tc>
        <w:tc>
          <w:tcPr>
            <w:tcW w:w="310" w:type="dxa"/>
          </w:tcPr>
          <w:p w14:paraId="577977FE" w14:textId="77777777" w:rsidR="00E07132" w:rsidRPr="00354F4B" w:rsidRDefault="00E07132" w:rsidP="00AE4236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5050" w:type="dxa"/>
          </w:tcPr>
          <w:p w14:paraId="577977FF" w14:textId="77777777" w:rsidR="00E07132" w:rsidRPr="00354F4B" w:rsidRDefault="00E07132" w:rsidP="00AE4236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главный специалист отдела планировки и межевания территорий Главного управления архитектуры и градостро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тельства мэрии города Новосибирска;</w:t>
            </w:r>
          </w:p>
        </w:tc>
      </w:tr>
      <w:tr w:rsidR="00E07132" w:rsidRPr="00354F4B" w14:paraId="57797804" w14:textId="77777777" w:rsidTr="00940B0E">
        <w:tc>
          <w:tcPr>
            <w:tcW w:w="4671" w:type="dxa"/>
          </w:tcPr>
          <w:p w14:paraId="57797801" w14:textId="77777777" w:rsidR="00E07132" w:rsidRPr="00354F4B" w:rsidRDefault="00E07132" w:rsidP="00AE4236">
            <w:pPr>
              <w:ind w:firstLine="0"/>
              <w:rPr>
                <w:szCs w:val="28"/>
              </w:rPr>
            </w:pPr>
            <w:smartTag w:uri="urn:schemas-microsoft-com:office:smarttags" w:element="PersonName">
              <w:r w:rsidRPr="00354F4B">
                <w:rPr>
                  <w:szCs w:val="28"/>
                </w:rPr>
                <w:t>Лукьяненко Игорь Иванович</w:t>
              </w:r>
            </w:smartTag>
          </w:p>
        </w:tc>
        <w:tc>
          <w:tcPr>
            <w:tcW w:w="310" w:type="dxa"/>
          </w:tcPr>
          <w:p w14:paraId="57797802" w14:textId="77777777" w:rsidR="00E07132" w:rsidRPr="00354F4B" w:rsidRDefault="00E07132" w:rsidP="00AE4236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5050" w:type="dxa"/>
          </w:tcPr>
          <w:p w14:paraId="57797803" w14:textId="77777777" w:rsidR="00E07132" w:rsidRPr="00354F4B" w:rsidRDefault="00E07132" w:rsidP="00AE4236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начальник Главного управления арх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E07132" w:rsidRPr="00354F4B" w14:paraId="57797808" w14:textId="77777777" w:rsidTr="00940B0E">
        <w:tc>
          <w:tcPr>
            <w:tcW w:w="4671" w:type="dxa"/>
          </w:tcPr>
          <w:p w14:paraId="57797805" w14:textId="77777777" w:rsidR="00E07132" w:rsidRPr="00354F4B" w:rsidRDefault="00E07132" w:rsidP="00AE4236">
            <w:pPr>
              <w:ind w:firstLine="0"/>
              <w:rPr>
                <w:szCs w:val="28"/>
              </w:rPr>
            </w:pPr>
            <w:smartTag w:uri="urn:schemas-microsoft-com:office:smarttags" w:element="PersonName">
              <w:r w:rsidRPr="00354F4B">
                <w:rPr>
                  <w:szCs w:val="28"/>
                </w:rPr>
                <w:t>Новокшонов Сергей Михайлович</w:t>
              </w:r>
            </w:smartTag>
          </w:p>
        </w:tc>
        <w:tc>
          <w:tcPr>
            <w:tcW w:w="310" w:type="dxa"/>
          </w:tcPr>
          <w:p w14:paraId="57797806" w14:textId="77777777" w:rsidR="00E07132" w:rsidRPr="00354F4B" w:rsidRDefault="00E07132" w:rsidP="00AE4236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5050" w:type="dxa"/>
          </w:tcPr>
          <w:p w14:paraId="57797807" w14:textId="77777777" w:rsidR="00E07132" w:rsidRPr="00354F4B" w:rsidRDefault="00E07132" w:rsidP="00AE4236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тельства мэрии города Новосибирска;</w:t>
            </w:r>
          </w:p>
        </w:tc>
      </w:tr>
      <w:tr w:rsidR="00940B0E" w:rsidRPr="00354F4B" w14:paraId="5779780C" w14:textId="77777777" w:rsidTr="00940B0E">
        <w:tc>
          <w:tcPr>
            <w:tcW w:w="4671" w:type="dxa"/>
          </w:tcPr>
          <w:p w14:paraId="57797809" w14:textId="77777777" w:rsidR="00940B0E" w:rsidRPr="00940B0E" w:rsidRDefault="00940B0E" w:rsidP="00AE4236">
            <w:pPr>
              <w:ind w:firstLine="0"/>
              <w:rPr>
                <w:szCs w:val="28"/>
              </w:rPr>
            </w:pPr>
            <w:r w:rsidRPr="00940B0E">
              <w:rPr>
                <w:szCs w:val="28"/>
              </w:rPr>
              <w:t>Пономарев Евгений Александрович</w:t>
            </w:r>
          </w:p>
        </w:tc>
        <w:tc>
          <w:tcPr>
            <w:tcW w:w="310" w:type="dxa"/>
          </w:tcPr>
          <w:p w14:paraId="5779780A" w14:textId="77777777" w:rsidR="00940B0E" w:rsidRPr="00354F4B" w:rsidRDefault="00940B0E" w:rsidP="00AE423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5050" w:type="dxa"/>
          </w:tcPr>
          <w:p w14:paraId="5779780B" w14:textId="77777777" w:rsidR="00940B0E" w:rsidRPr="00354F4B" w:rsidRDefault="00940B0E" w:rsidP="00940B0E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глава администрации </w:t>
            </w:r>
            <w:r>
              <w:rPr>
                <w:szCs w:val="28"/>
              </w:rPr>
              <w:t>Ленинского</w:t>
            </w:r>
            <w:r w:rsidRPr="00354F4B">
              <w:rPr>
                <w:szCs w:val="28"/>
              </w:rPr>
              <w:t xml:space="preserve"> </w:t>
            </w:r>
            <w:r w:rsidR="00F62C33">
              <w:rPr>
                <w:szCs w:val="28"/>
              </w:rPr>
              <w:t xml:space="preserve">    </w:t>
            </w:r>
            <w:r w:rsidRPr="00354F4B">
              <w:rPr>
                <w:szCs w:val="28"/>
              </w:rPr>
              <w:t>района города Новосибирска</w:t>
            </w:r>
            <w:r>
              <w:rPr>
                <w:szCs w:val="28"/>
              </w:rPr>
              <w:t>;</w:t>
            </w:r>
          </w:p>
        </w:tc>
      </w:tr>
      <w:tr w:rsidR="00940B0E" w:rsidRPr="00354F4B" w14:paraId="57797810" w14:textId="77777777" w:rsidTr="00940B0E">
        <w:trPr>
          <w:cantSplit/>
        </w:trPr>
        <w:tc>
          <w:tcPr>
            <w:tcW w:w="4671" w:type="dxa"/>
          </w:tcPr>
          <w:p w14:paraId="5779780D" w14:textId="77777777" w:rsidR="00940B0E" w:rsidRPr="00354F4B" w:rsidRDefault="00940B0E" w:rsidP="00AE4236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Пискус Владимир Иванович</w:t>
            </w:r>
          </w:p>
        </w:tc>
        <w:tc>
          <w:tcPr>
            <w:tcW w:w="310" w:type="dxa"/>
          </w:tcPr>
          <w:p w14:paraId="5779780E" w14:textId="77777777" w:rsidR="00940B0E" w:rsidRPr="00354F4B" w:rsidRDefault="00940B0E" w:rsidP="00AE4236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5050" w:type="dxa"/>
          </w:tcPr>
          <w:p w14:paraId="5779780F" w14:textId="77777777" w:rsidR="00940B0E" w:rsidRPr="00354F4B" w:rsidRDefault="00940B0E" w:rsidP="00AE4236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председатель правления Новосибирск</w:t>
            </w:r>
            <w:r w:rsidRPr="00354F4B">
              <w:rPr>
                <w:szCs w:val="28"/>
              </w:rPr>
              <w:t>о</w:t>
            </w:r>
            <w:r w:rsidRPr="00354F4B">
              <w:rPr>
                <w:szCs w:val="28"/>
              </w:rPr>
              <w:t>го отделения Союза архитекторов Ро</w:t>
            </w:r>
            <w:r w:rsidRPr="00354F4B">
              <w:rPr>
                <w:szCs w:val="28"/>
              </w:rPr>
              <w:t>с</w:t>
            </w:r>
            <w:r w:rsidRPr="00354F4B">
              <w:rPr>
                <w:szCs w:val="28"/>
              </w:rPr>
              <w:t>сийской Федерации (по согласованию);</w:t>
            </w:r>
          </w:p>
        </w:tc>
      </w:tr>
      <w:tr w:rsidR="00940B0E" w:rsidRPr="00354F4B" w14:paraId="57797814" w14:textId="77777777" w:rsidTr="00940B0E">
        <w:trPr>
          <w:cantSplit/>
        </w:trPr>
        <w:tc>
          <w:tcPr>
            <w:tcW w:w="4671" w:type="dxa"/>
          </w:tcPr>
          <w:p w14:paraId="57797811" w14:textId="77777777" w:rsidR="00940B0E" w:rsidRPr="00354F4B" w:rsidRDefault="00940B0E" w:rsidP="00AE4236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310" w:type="dxa"/>
          </w:tcPr>
          <w:p w14:paraId="57797812" w14:textId="77777777" w:rsidR="00940B0E" w:rsidRPr="00354F4B" w:rsidRDefault="00940B0E" w:rsidP="00AE4236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5050" w:type="dxa"/>
          </w:tcPr>
          <w:p w14:paraId="57797813" w14:textId="77777777" w:rsidR="00940B0E" w:rsidRPr="00354F4B" w:rsidRDefault="00940B0E" w:rsidP="00AE4236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тельства мэрии города Новосибирска – начальник отдела территориального планирования города;</w:t>
            </w:r>
          </w:p>
        </w:tc>
      </w:tr>
      <w:tr w:rsidR="00940B0E" w:rsidRPr="00354F4B" w14:paraId="57797818" w14:textId="77777777" w:rsidTr="00940B0E">
        <w:tc>
          <w:tcPr>
            <w:tcW w:w="4671" w:type="dxa"/>
          </w:tcPr>
          <w:p w14:paraId="57797815" w14:textId="77777777" w:rsidR="00940B0E" w:rsidRPr="00354F4B" w:rsidRDefault="00940B0E" w:rsidP="00AE4236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Фефелов Владимир Васильевич</w:t>
            </w:r>
          </w:p>
        </w:tc>
        <w:tc>
          <w:tcPr>
            <w:tcW w:w="310" w:type="dxa"/>
          </w:tcPr>
          <w:p w14:paraId="57797816" w14:textId="77777777" w:rsidR="00940B0E" w:rsidRPr="00354F4B" w:rsidRDefault="00940B0E" w:rsidP="00AE4236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5050" w:type="dxa"/>
          </w:tcPr>
          <w:p w14:paraId="57797817" w14:textId="77777777" w:rsidR="00940B0E" w:rsidRPr="00354F4B" w:rsidRDefault="00940B0E" w:rsidP="00AE4236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заместитель начальника департамента строительства и архитектуры мэрии г</w:t>
            </w:r>
            <w:r w:rsidRPr="00354F4B">
              <w:rPr>
                <w:szCs w:val="28"/>
              </w:rPr>
              <w:t>о</w:t>
            </w:r>
            <w:r w:rsidRPr="00354F4B">
              <w:rPr>
                <w:szCs w:val="28"/>
              </w:rPr>
              <w:t>рода Новосибирска – главный архите</w:t>
            </w:r>
            <w:r w:rsidRPr="00354F4B">
              <w:rPr>
                <w:szCs w:val="28"/>
              </w:rPr>
              <w:t>к</w:t>
            </w:r>
            <w:r w:rsidRPr="00354F4B">
              <w:rPr>
                <w:szCs w:val="28"/>
              </w:rPr>
              <w:t>тор города;</w:t>
            </w:r>
          </w:p>
        </w:tc>
      </w:tr>
      <w:tr w:rsidR="00940B0E" w:rsidRPr="00354F4B" w14:paraId="5779781C" w14:textId="77777777" w:rsidTr="00940B0E">
        <w:tc>
          <w:tcPr>
            <w:tcW w:w="4671" w:type="dxa"/>
          </w:tcPr>
          <w:p w14:paraId="57797819" w14:textId="77777777" w:rsidR="00940B0E" w:rsidRPr="00354F4B" w:rsidRDefault="00940B0E" w:rsidP="00AE4236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Яцков Михаил Иванович</w:t>
            </w:r>
          </w:p>
        </w:tc>
        <w:tc>
          <w:tcPr>
            <w:tcW w:w="310" w:type="dxa"/>
          </w:tcPr>
          <w:p w14:paraId="5779781A" w14:textId="77777777" w:rsidR="00940B0E" w:rsidRPr="00354F4B" w:rsidRDefault="00940B0E" w:rsidP="00AE4236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5050" w:type="dxa"/>
          </w:tcPr>
          <w:p w14:paraId="5779781B" w14:textId="77777777" w:rsidR="00940B0E" w:rsidRPr="00354F4B" w:rsidRDefault="00940B0E" w:rsidP="00AE4236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председатель Новосибирского горо</w:t>
            </w:r>
            <w:r w:rsidRPr="00354F4B">
              <w:rPr>
                <w:szCs w:val="28"/>
              </w:rPr>
              <w:t>д</w:t>
            </w:r>
            <w:r w:rsidRPr="00354F4B">
              <w:rPr>
                <w:szCs w:val="28"/>
              </w:rPr>
              <w:t>ского комитета охраны окружающей среды и природных ресурсов.</w:t>
            </w:r>
          </w:p>
        </w:tc>
      </w:tr>
    </w:tbl>
    <w:p w14:paraId="5779781D" w14:textId="77777777" w:rsidR="00381ADC" w:rsidRPr="00354F4B" w:rsidRDefault="00381ADC" w:rsidP="00C0408E">
      <w:pPr>
        <w:ind w:firstLine="700"/>
        <w:rPr>
          <w:szCs w:val="28"/>
        </w:rPr>
      </w:pPr>
      <w:r w:rsidRPr="00354F4B">
        <w:rPr>
          <w:szCs w:val="28"/>
        </w:rPr>
        <w:t xml:space="preserve">4. Определить местонахождение организационного комитета по адресу: </w:t>
      </w:r>
      <w:smartTag w:uri="urn:schemas-microsoft-com:office:smarttags" w:element="metricconverter">
        <w:smartTagPr>
          <w:attr w:name="ProductID" w:val="630091, г"/>
        </w:smartTagPr>
        <w:r w:rsidRPr="00354F4B">
          <w:rPr>
            <w:szCs w:val="28"/>
          </w:rPr>
          <w:t>630091, г</w:t>
        </w:r>
      </w:smartTag>
      <w:r w:rsidRPr="00354F4B">
        <w:rPr>
          <w:szCs w:val="28"/>
        </w:rPr>
        <w:t>.</w:t>
      </w:r>
      <w:r w:rsidR="00BC3BDD" w:rsidRPr="00354F4B">
        <w:rPr>
          <w:szCs w:val="28"/>
        </w:rPr>
        <w:t> </w:t>
      </w:r>
      <w:r w:rsidRPr="00354F4B">
        <w:rPr>
          <w:szCs w:val="28"/>
        </w:rPr>
        <w:t>Новосибирск, Красный проспект, 50, кабинет 5</w:t>
      </w:r>
      <w:r w:rsidR="00BC3BDD" w:rsidRPr="00354F4B">
        <w:rPr>
          <w:szCs w:val="28"/>
        </w:rPr>
        <w:t>26</w:t>
      </w:r>
      <w:r w:rsidRPr="00354F4B">
        <w:rPr>
          <w:szCs w:val="28"/>
        </w:rPr>
        <w:t xml:space="preserve">, адрес электронной почты: </w:t>
      </w:r>
      <w:r w:rsidR="00340309" w:rsidRPr="00354F4B">
        <w:rPr>
          <w:szCs w:val="28"/>
        </w:rPr>
        <w:t>ogalimova@admnsk.ru, контактный телефон 227-</w:t>
      </w:r>
      <w:r w:rsidR="00E20A55" w:rsidRPr="00354F4B">
        <w:rPr>
          <w:szCs w:val="28"/>
        </w:rPr>
        <w:t>54-18</w:t>
      </w:r>
      <w:r w:rsidRPr="00354F4B">
        <w:rPr>
          <w:szCs w:val="28"/>
        </w:rPr>
        <w:t>.</w:t>
      </w:r>
    </w:p>
    <w:p w14:paraId="5779781E" w14:textId="77777777" w:rsidR="00381ADC" w:rsidRPr="00354F4B" w:rsidRDefault="00381ADC" w:rsidP="00C0408E">
      <w:pPr>
        <w:ind w:firstLine="700"/>
        <w:rPr>
          <w:szCs w:val="28"/>
        </w:rPr>
      </w:pPr>
      <w:r w:rsidRPr="00354F4B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внесенному на публичные слушания проекту постановления м</w:t>
      </w:r>
      <w:r w:rsidRPr="00354F4B">
        <w:rPr>
          <w:szCs w:val="28"/>
        </w:rPr>
        <w:t>э</w:t>
      </w:r>
      <w:r w:rsidRPr="00354F4B">
        <w:rPr>
          <w:szCs w:val="28"/>
        </w:rPr>
        <w:t xml:space="preserve">рии города Новосибирска «Об утверждении </w:t>
      </w:r>
      <w:r w:rsidR="00910182" w:rsidRPr="00A74058">
        <w:t>проекта планировки территории, прилегающей к ул. Большой в Ленинском районе</w:t>
      </w:r>
      <w:r w:rsidR="00910182">
        <w:t>,</w:t>
      </w:r>
      <w:r w:rsidR="00910182" w:rsidRPr="00A74058">
        <w:t xml:space="preserve"> </w:t>
      </w:r>
      <w:r w:rsidR="00910182">
        <w:t xml:space="preserve">и проектов </w:t>
      </w:r>
      <w:r w:rsidR="00910182" w:rsidRPr="00A74058">
        <w:t>межевани</w:t>
      </w:r>
      <w:r w:rsidR="00910182">
        <w:t>я</w:t>
      </w:r>
      <w:r w:rsidR="00910182" w:rsidRPr="00A74058">
        <w:t xml:space="preserve"> в гран</w:t>
      </w:r>
      <w:r w:rsidR="00910182" w:rsidRPr="00A74058">
        <w:t>и</w:t>
      </w:r>
      <w:r w:rsidR="00910182" w:rsidRPr="00A74058">
        <w:t>цах земельных участков по договорам аренды № 1</w:t>
      </w:r>
      <w:r w:rsidR="00910182">
        <w:t> </w:t>
      </w:r>
      <w:r w:rsidR="00910182" w:rsidRPr="00A74058">
        <w:t>тко от 22.05.2007, № 2</w:t>
      </w:r>
      <w:r w:rsidR="00910182">
        <w:t> </w:t>
      </w:r>
      <w:r w:rsidR="00910182" w:rsidRPr="00A74058">
        <w:t>тко от</w:t>
      </w:r>
      <w:r w:rsidR="00116945">
        <w:t> </w:t>
      </w:r>
      <w:r w:rsidR="00910182" w:rsidRPr="00A74058">
        <w:t>01.06.2007</w:t>
      </w:r>
      <w:r w:rsidR="00910182">
        <w:t xml:space="preserve"> в границах</w:t>
      </w:r>
      <w:r w:rsidR="00910182" w:rsidRPr="00A74058">
        <w:t xml:space="preserve"> территории, прилегающей к ул. Большой в Ленинском районе</w:t>
      </w:r>
      <w:r w:rsidRPr="00354F4B">
        <w:rPr>
          <w:szCs w:val="28"/>
        </w:rPr>
        <w:t>».</w:t>
      </w:r>
    </w:p>
    <w:p w14:paraId="5779781F" w14:textId="77777777" w:rsidR="00381ADC" w:rsidRPr="00354F4B" w:rsidRDefault="00381ADC" w:rsidP="00C0408E">
      <w:pPr>
        <w:ind w:firstLine="700"/>
        <w:rPr>
          <w:szCs w:val="28"/>
        </w:rPr>
      </w:pPr>
      <w:r w:rsidRPr="00354F4B">
        <w:rPr>
          <w:szCs w:val="28"/>
        </w:rPr>
        <w:t>6. Организационному комитету организовать мероприятия, предусмотре</w:t>
      </w:r>
      <w:r w:rsidRPr="00354F4B">
        <w:rPr>
          <w:szCs w:val="28"/>
        </w:rPr>
        <w:t>н</w:t>
      </w:r>
      <w:r w:rsidRPr="00354F4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о </w:t>
      </w:r>
      <w:r w:rsidR="00BC3BDD" w:rsidRPr="00354F4B">
        <w:rPr>
          <w:szCs w:val="28"/>
        </w:rPr>
        <w:t xml:space="preserve">проекте планировки </w:t>
      </w:r>
      <w:r w:rsidR="00910182" w:rsidRPr="00A74058">
        <w:t>территории, прилегающей к ул. Большой в Ленинском районе</w:t>
      </w:r>
      <w:r w:rsidR="00910182">
        <w:t>,</w:t>
      </w:r>
      <w:r w:rsidR="00910182" w:rsidRPr="00A74058">
        <w:t xml:space="preserve"> </w:t>
      </w:r>
      <w:r w:rsidR="00910182">
        <w:t>и проект</w:t>
      </w:r>
      <w:r w:rsidR="00F62C33">
        <w:t>ах</w:t>
      </w:r>
      <w:r w:rsidR="00910182">
        <w:t xml:space="preserve"> </w:t>
      </w:r>
      <w:r w:rsidR="00910182" w:rsidRPr="00A74058">
        <w:t>межевани</w:t>
      </w:r>
      <w:r w:rsidR="00910182">
        <w:t>я</w:t>
      </w:r>
      <w:r w:rsidR="00910182" w:rsidRPr="00A74058">
        <w:t xml:space="preserve"> в гран</w:t>
      </w:r>
      <w:r w:rsidR="00910182" w:rsidRPr="00A74058">
        <w:t>и</w:t>
      </w:r>
      <w:r w:rsidR="00910182" w:rsidRPr="00A74058">
        <w:t>цах земельных участков по договорам аренды № 1</w:t>
      </w:r>
      <w:r w:rsidR="00116945">
        <w:t xml:space="preserve"> </w:t>
      </w:r>
      <w:r w:rsidR="00910182" w:rsidRPr="00A74058">
        <w:t>тко от 22.05.2007, №</w:t>
      </w:r>
      <w:r w:rsidR="00116945">
        <w:t xml:space="preserve"> </w:t>
      </w:r>
      <w:r w:rsidR="00910182" w:rsidRPr="00A74058">
        <w:t>2</w:t>
      </w:r>
      <w:r w:rsidR="00116945">
        <w:t xml:space="preserve"> </w:t>
      </w:r>
      <w:r w:rsidR="00910182" w:rsidRPr="00A74058">
        <w:t>тко от</w:t>
      </w:r>
      <w:r w:rsidR="00116945">
        <w:t> </w:t>
      </w:r>
      <w:r w:rsidR="00910182" w:rsidRPr="00A74058">
        <w:t>01.06.2007</w:t>
      </w:r>
      <w:r w:rsidR="00910182">
        <w:t xml:space="preserve"> в границах</w:t>
      </w:r>
      <w:r w:rsidR="00910182" w:rsidRPr="00A74058">
        <w:t xml:space="preserve"> территории, прилегающей к ул. Большой в Ленинском районе</w:t>
      </w:r>
      <w:r w:rsidRPr="00354F4B">
        <w:rPr>
          <w:szCs w:val="28"/>
        </w:rPr>
        <w:t>.</w:t>
      </w:r>
    </w:p>
    <w:p w14:paraId="57797820" w14:textId="77777777" w:rsidR="00381ADC" w:rsidRPr="00354F4B" w:rsidRDefault="00381ADC" w:rsidP="00C0408E">
      <w:pPr>
        <w:ind w:firstLine="700"/>
        <w:rPr>
          <w:szCs w:val="28"/>
        </w:rPr>
      </w:pPr>
      <w:r w:rsidRPr="00354F4B">
        <w:rPr>
          <w:szCs w:val="28"/>
        </w:rPr>
        <w:lastRenderedPageBreak/>
        <w:t>7. Возложить на Фефелова Владимира Васильевича, заместителя начальника департамента строительства и архитектуры мэрии города Новосибирска - главн</w:t>
      </w:r>
      <w:r w:rsidRPr="00354F4B">
        <w:rPr>
          <w:szCs w:val="28"/>
        </w:rPr>
        <w:t>о</w:t>
      </w:r>
      <w:r w:rsidRPr="00354F4B">
        <w:rPr>
          <w:szCs w:val="28"/>
        </w:rPr>
        <w:t>го архитектора города, ответственность за организацию и проведение первого с</w:t>
      </w:r>
      <w:r w:rsidRPr="00354F4B">
        <w:rPr>
          <w:szCs w:val="28"/>
        </w:rPr>
        <w:t>о</w:t>
      </w:r>
      <w:r w:rsidRPr="00354F4B">
        <w:rPr>
          <w:szCs w:val="28"/>
        </w:rPr>
        <w:t>брания организационного комитета.</w:t>
      </w:r>
    </w:p>
    <w:p w14:paraId="57797821" w14:textId="77777777" w:rsidR="00381ADC" w:rsidRPr="00354F4B" w:rsidRDefault="00381ADC" w:rsidP="00C0408E">
      <w:pPr>
        <w:ind w:firstLine="700"/>
        <w:rPr>
          <w:szCs w:val="28"/>
        </w:rPr>
      </w:pPr>
      <w:r w:rsidRPr="00354F4B">
        <w:rPr>
          <w:szCs w:val="28"/>
        </w:rPr>
        <w:t>8.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14:paraId="57797822" w14:textId="77777777" w:rsidR="00381ADC" w:rsidRPr="00354F4B" w:rsidRDefault="00381ADC" w:rsidP="00C0408E">
      <w:pPr>
        <w:ind w:firstLine="700"/>
        <w:rPr>
          <w:szCs w:val="28"/>
        </w:rPr>
      </w:pPr>
      <w:r w:rsidRPr="00354F4B">
        <w:rPr>
          <w:szCs w:val="28"/>
        </w:rPr>
        <w:t>9. </w:t>
      </w:r>
      <w:r w:rsidR="002344B8" w:rsidRPr="00354F4B">
        <w:rPr>
          <w:szCs w:val="28"/>
        </w:rPr>
        <w:t>Департаменту информационной политики</w:t>
      </w:r>
      <w:r w:rsidRPr="00354F4B">
        <w:rPr>
          <w:szCs w:val="28"/>
        </w:rPr>
        <w:t xml:space="preserve"> мэрии города Новосибирска обеспечить опубликование постановления в установленном порядке.</w:t>
      </w:r>
    </w:p>
    <w:p w14:paraId="57797823" w14:textId="77777777" w:rsidR="00381ADC" w:rsidRPr="00354F4B" w:rsidRDefault="00381ADC" w:rsidP="00C0408E">
      <w:pPr>
        <w:ind w:firstLine="700"/>
        <w:rPr>
          <w:szCs w:val="28"/>
        </w:rPr>
      </w:pPr>
      <w:r w:rsidRPr="00354F4B">
        <w:rPr>
          <w:szCs w:val="28"/>
        </w:rPr>
        <w:t>10. Контроль за исполнением постановления возложить на заместителя мэра города Новосибирска -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116945" w:rsidRPr="00116945" w14:paraId="57797826" w14:textId="77777777" w:rsidTr="00116945">
        <w:tc>
          <w:tcPr>
            <w:tcW w:w="6946" w:type="dxa"/>
          </w:tcPr>
          <w:p w14:paraId="57797824" w14:textId="77777777" w:rsidR="00116945" w:rsidRPr="00116945" w:rsidRDefault="00116945" w:rsidP="00116945">
            <w:pPr>
              <w:spacing w:before="600" w:line="240" w:lineRule="atLeast"/>
              <w:ind w:firstLine="34"/>
              <w:rPr>
                <w:szCs w:val="28"/>
              </w:rPr>
            </w:pPr>
            <w:r w:rsidRPr="00116945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57797825" w14:textId="77777777" w:rsidR="00116945" w:rsidRPr="00116945" w:rsidRDefault="00116945" w:rsidP="00116945">
            <w:pPr>
              <w:pStyle w:val="7"/>
              <w:spacing w:before="0"/>
              <w:ind w:right="3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116945">
              <w:rPr>
                <w:rFonts w:ascii="Times New Roman" w:hAnsi="Times New Roman"/>
                <w:sz w:val="28"/>
                <w:szCs w:val="28"/>
              </w:rPr>
              <w:t>В. Ф. Городецкий</w:t>
            </w:r>
          </w:p>
        </w:tc>
      </w:tr>
    </w:tbl>
    <w:p w14:paraId="57797827" w14:textId="77777777" w:rsidR="00626C86" w:rsidRPr="00354F4B" w:rsidRDefault="00626C86" w:rsidP="00D473F5">
      <w:pPr>
        <w:suppressAutoHyphens/>
        <w:ind w:firstLine="0"/>
        <w:rPr>
          <w:szCs w:val="28"/>
          <w:lang w:val="en-US"/>
        </w:rPr>
      </w:pPr>
    </w:p>
    <w:p w14:paraId="57797828" w14:textId="77777777" w:rsidR="00626C86" w:rsidRPr="00354F4B" w:rsidRDefault="00626C86" w:rsidP="00D473F5">
      <w:pPr>
        <w:suppressAutoHyphens/>
        <w:ind w:firstLine="0"/>
        <w:rPr>
          <w:szCs w:val="28"/>
          <w:lang w:val="en-US"/>
        </w:rPr>
      </w:pPr>
    </w:p>
    <w:p w14:paraId="57797829" w14:textId="77777777" w:rsidR="00626C86" w:rsidRPr="00354F4B" w:rsidRDefault="00626C86" w:rsidP="00D473F5">
      <w:pPr>
        <w:suppressAutoHyphens/>
        <w:ind w:firstLine="0"/>
        <w:rPr>
          <w:szCs w:val="28"/>
          <w:lang w:val="en-US"/>
        </w:rPr>
      </w:pPr>
    </w:p>
    <w:p w14:paraId="5779782A" w14:textId="77777777" w:rsidR="00626C86" w:rsidRDefault="00626C86" w:rsidP="00D473F5">
      <w:pPr>
        <w:suppressAutoHyphens/>
        <w:ind w:firstLine="0"/>
        <w:rPr>
          <w:szCs w:val="28"/>
        </w:rPr>
      </w:pPr>
    </w:p>
    <w:p w14:paraId="5779782B" w14:textId="77777777" w:rsidR="00910182" w:rsidRDefault="00910182" w:rsidP="00D473F5">
      <w:pPr>
        <w:suppressAutoHyphens/>
        <w:ind w:firstLine="0"/>
        <w:rPr>
          <w:szCs w:val="28"/>
        </w:rPr>
      </w:pPr>
    </w:p>
    <w:p w14:paraId="5779782C" w14:textId="77777777" w:rsidR="00910182" w:rsidRDefault="00910182" w:rsidP="00D473F5">
      <w:pPr>
        <w:suppressAutoHyphens/>
        <w:ind w:firstLine="0"/>
        <w:rPr>
          <w:szCs w:val="28"/>
        </w:rPr>
      </w:pPr>
    </w:p>
    <w:p w14:paraId="5779782D" w14:textId="77777777" w:rsidR="00910182" w:rsidRDefault="00910182" w:rsidP="00D473F5">
      <w:pPr>
        <w:suppressAutoHyphens/>
        <w:ind w:firstLine="0"/>
        <w:rPr>
          <w:szCs w:val="28"/>
        </w:rPr>
      </w:pPr>
    </w:p>
    <w:p w14:paraId="5779782E" w14:textId="77777777" w:rsidR="00910182" w:rsidRDefault="00910182" w:rsidP="00D473F5">
      <w:pPr>
        <w:suppressAutoHyphens/>
        <w:ind w:firstLine="0"/>
        <w:rPr>
          <w:szCs w:val="28"/>
        </w:rPr>
      </w:pPr>
    </w:p>
    <w:p w14:paraId="5779782F" w14:textId="77777777" w:rsidR="00910182" w:rsidRDefault="00910182" w:rsidP="00D473F5">
      <w:pPr>
        <w:suppressAutoHyphens/>
        <w:ind w:firstLine="0"/>
        <w:rPr>
          <w:szCs w:val="28"/>
        </w:rPr>
      </w:pPr>
    </w:p>
    <w:p w14:paraId="57797830" w14:textId="77777777" w:rsidR="00910182" w:rsidRDefault="00910182" w:rsidP="00D473F5">
      <w:pPr>
        <w:suppressAutoHyphens/>
        <w:ind w:firstLine="0"/>
        <w:rPr>
          <w:szCs w:val="28"/>
        </w:rPr>
      </w:pPr>
    </w:p>
    <w:p w14:paraId="57797831" w14:textId="77777777" w:rsidR="00910182" w:rsidRDefault="00910182" w:rsidP="00D473F5">
      <w:pPr>
        <w:suppressAutoHyphens/>
        <w:ind w:firstLine="0"/>
        <w:rPr>
          <w:szCs w:val="28"/>
        </w:rPr>
      </w:pPr>
    </w:p>
    <w:p w14:paraId="57797832" w14:textId="77777777" w:rsidR="00910182" w:rsidRDefault="00910182" w:rsidP="00D473F5">
      <w:pPr>
        <w:suppressAutoHyphens/>
        <w:ind w:firstLine="0"/>
        <w:rPr>
          <w:szCs w:val="28"/>
        </w:rPr>
      </w:pPr>
    </w:p>
    <w:p w14:paraId="57797833" w14:textId="77777777" w:rsidR="00910182" w:rsidRDefault="00910182" w:rsidP="00D473F5">
      <w:pPr>
        <w:suppressAutoHyphens/>
        <w:ind w:firstLine="0"/>
        <w:rPr>
          <w:szCs w:val="28"/>
        </w:rPr>
      </w:pPr>
    </w:p>
    <w:p w14:paraId="57797834" w14:textId="77777777" w:rsidR="00910182" w:rsidRDefault="00910182" w:rsidP="00D473F5">
      <w:pPr>
        <w:suppressAutoHyphens/>
        <w:ind w:firstLine="0"/>
        <w:rPr>
          <w:szCs w:val="28"/>
        </w:rPr>
      </w:pPr>
    </w:p>
    <w:p w14:paraId="57797835" w14:textId="77777777" w:rsidR="00910182" w:rsidRDefault="00910182" w:rsidP="00D473F5">
      <w:pPr>
        <w:suppressAutoHyphens/>
        <w:ind w:firstLine="0"/>
        <w:rPr>
          <w:szCs w:val="28"/>
        </w:rPr>
      </w:pPr>
    </w:p>
    <w:p w14:paraId="57797836" w14:textId="77777777" w:rsidR="00910182" w:rsidRDefault="00910182" w:rsidP="00D473F5">
      <w:pPr>
        <w:suppressAutoHyphens/>
        <w:ind w:firstLine="0"/>
        <w:rPr>
          <w:szCs w:val="28"/>
        </w:rPr>
      </w:pPr>
    </w:p>
    <w:p w14:paraId="57797837" w14:textId="77777777" w:rsidR="00910182" w:rsidRDefault="00910182" w:rsidP="00D473F5">
      <w:pPr>
        <w:suppressAutoHyphens/>
        <w:ind w:firstLine="0"/>
        <w:rPr>
          <w:szCs w:val="28"/>
        </w:rPr>
      </w:pPr>
    </w:p>
    <w:p w14:paraId="57797838" w14:textId="77777777" w:rsidR="00910182" w:rsidRDefault="00910182" w:rsidP="00D473F5">
      <w:pPr>
        <w:suppressAutoHyphens/>
        <w:ind w:firstLine="0"/>
        <w:rPr>
          <w:szCs w:val="28"/>
        </w:rPr>
      </w:pPr>
    </w:p>
    <w:p w14:paraId="57797839" w14:textId="77777777" w:rsidR="00910182" w:rsidRDefault="00910182" w:rsidP="00D473F5">
      <w:pPr>
        <w:suppressAutoHyphens/>
        <w:ind w:firstLine="0"/>
        <w:rPr>
          <w:szCs w:val="28"/>
        </w:rPr>
      </w:pPr>
    </w:p>
    <w:p w14:paraId="5779783A" w14:textId="77777777" w:rsidR="00910182" w:rsidRDefault="00910182" w:rsidP="00D473F5">
      <w:pPr>
        <w:suppressAutoHyphens/>
        <w:ind w:firstLine="0"/>
        <w:rPr>
          <w:szCs w:val="28"/>
        </w:rPr>
      </w:pPr>
    </w:p>
    <w:p w14:paraId="5779783B" w14:textId="77777777" w:rsidR="00910182" w:rsidRDefault="00910182" w:rsidP="00D473F5">
      <w:pPr>
        <w:suppressAutoHyphens/>
        <w:ind w:firstLine="0"/>
        <w:rPr>
          <w:szCs w:val="28"/>
        </w:rPr>
      </w:pPr>
    </w:p>
    <w:p w14:paraId="5779783C" w14:textId="77777777" w:rsidR="00116945" w:rsidRDefault="00116945" w:rsidP="00D473F5">
      <w:pPr>
        <w:suppressAutoHyphens/>
        <w:ind w:firstLine="0"/>
        <w:rPr>
          <w:szCs w:val="28"/>
        </w:rPr>
      </w:pPr>
    </w:p>
    <w:p w14:paraId="5779783D" w14:textId="77777777" w:rsidR="00116945" w:rsidRDefault="00116945" w:rsidP="00D473F5">
      <w:pPr>
        <w:suppressAutoHyphens/>
        <w:ind w:firstLine="0"/>
        <w:rPr>
          <w:szCs w:val="28"/>
        </w:rPr>
      </w:pPr>
    </w:p>
    <w:p w14:paraId="5779783E" w14:textId="77777777" w:rsidR="00116945" w:rsidRDefault="00116945" w:rsidP="00D473F5">
      <w:pPr>
        <w:suppressAutoHyphens/>
        <w:ind w:firstLine="0"/>
        <w:rPr>
          <w:szCs w:val="28"/>
        </w:rPr>
      </w:pPr>
    </w:p>
    <w:p w14:paraId="5779783F" w14:textId="77777777" w:rsidR="00116945" w:rsidRDefault="00116945" w:rsidP="00D473F5">
      <w:pPr>
        <w:suppressAutoHyphens/>
        <w:ind w:firstLine="0"/>
        <w:rPr>
          <w:szCs w:val="28"/>
        </w:rPr>
      </w:pPr>
    </w:p>
    <w:p w14:paraId="57797840" w14:textId="77777777" w:rsidR="00910182" w:rsidRDefault="00910182" w:rsidP="00D473F5">
      <w:pPr>
        <w:suppressAutoHyphens/>
        <w:ind w:firstLine="0"/>
        <w:rPr>
          <w:szCs w:val="28"/>
        </w:rPr>
      </w:pPr>
    </w:p>
    <w:p w14:paraId="57797841" w14:textId="77777777" w:rsidR="00910182" w:rsidRDefault="00910182" w:rsidP="00D473F5">
      <w:pPr>
        <w:suppressAutoHyphens/>
        <w:ind w:firstLine="0"/>
        <w:rPr>
          <w:szCs w:val="28"/>
        </w:rPr>
      </w:pPr>
    </w:p>
    <w:p w14:paraId="57797842" w14:textId="77777777" w:rsidR="00116945" w:rsidRPr="00910182" w:rsidRDefault="00116945" w:rsidP="00D473F5">
      <w:pPr>
        <w:suppressAutoHyphens/>
        <w:ind w:firstLine="0"/>
        <w:rPr>
          <w:szCs w:val="28"/>
        </w:rPr>
      </w:pPr>
    </w:p>
    <w:p w14:paraId="57797843" w14:textId="77777777" w:rsidR="00626C86" w:rsidRPr="00354F4B" w:rsidRDefault="00626C86" w:rsidP="00D473F5">
      <w:pPr>
        <w:suppressAutoHyphens/>
        <w:ind w:firstLine="0"/>
        <w:rPr>
          <w:szCs w:val="28"/>
          <w:lang w:val="en-US"/>
        </w:rPr>
      </w:pPr>
    </w:p>
    <w:p w14:paraId="57797844" w14:textId="77777777" w:rsidR="00D473F5" w:rsidRPr="00BC3112" w:rsidRDefault="00612F89" w:rsidP="00D473F5">
      <w:pPr>
        <w:suppressAutoHyphens/>
        <w:ind w:firstLine="0"/>
        <w:rPr>
          <w:sz w:val="24"/>
          <w:szCs w:val="28"/>
        </w:rPr>
      </w:pPr>
      <w:r w:rsidRPr="00BC3112">
        <w:rPr>
          <w:sz w:val="24"/>
          <w:szCs w:val="28"/>
        </w:rPr>
        <w:t>Галимова</w:t>
      </w:r>
    </w:p>
    <w:p w14:paraId="57797845" w14:textId="77777777" w:rsidR="00D473F5" w:rsidRPr="00BC3112" w:rsidRDefault="00D473F5" w:rsidP="00D473F5">
      <w:pPr>
        <w:suppressAutoHyphens/>
        <w:ind w:firstLine="0"/>
        <w:rPr>
          <w:sz w:val="24"/>
          <w:szCs w:val="28"/>
        </w:rPr>
      </w:pPr>
      <w:r w:rsidRPr="00BC3112">
        <w:rPr>
          <w:sz w:val="24"/>
          <w:szCs w:val="28"/>
        </w:rPr>
        <w:t>227</w:t>
      </w:r>
      <w:r w:rsidR="00385D2B" w:rsidRPr="00BC3112">
        <w:rPr>
          <w:sz w:val="24"/>
          <w:szCs w:val="28"/>
        </w:rPr>
        <w:t>5</w:t>
      </w:r>
      <w:r w:rsidR="00612F89" w:rsidRPr="00BC3112">
        <w:rPr>
          <w:sz w:val="24"/>
          <w:szCs w:val="28"/>
        </w:rPr>
        <w:t>418</w:t>
      </w:r>
    </w:p>
    <w:p w14:paraId="57797846" w14:textId="77777777" w:rsidR="00E07132" w:rsidRPr="00BC3112" w:rsidRDefault="00D473F5" w:rsidP="00D473F5">
      <w:pPr>
        <w:ind w:firstLine="0"/>
        <w:rPr>
          <w:sz w:val="24"/>
          <w:szCs w:val="28"/>
        </w:rPr>
      </w:pPr>
      <w:r w:rsidRPr="00BC3112">
        <w:rPr>
          <w:sz w:val="24"/>
          <w:szCs w:val="28"/>
        </w:rPr>
        <w:t>ГУАиГ</w:t>
      </w:r>
    </w:p>
    <w:p w14:paraId="57797847" w14:textId="77777777" w:rsidR="005933BD" w:rsidRPr="00354F4B" w:rsidRDefault="005933BD" w:rsidP="00B20462">
      <w:pPr>
        <w:ind w:firstLine="0"/>
        <w:rPr>
          <w:szCs w:val="28"/>
        </w:rPr>
        <w:sectPr w:rsidR="005933BD" w:rsidRPr="00354F4B" w:rsidSect="00626C86">
          <w:headerReference w:type="even" r:id="rId10"/>
          <w:headerReference w:type="default" r:id="rId11"/>
          <w:endnotePr>
            <w:numFmt w:val="decimal"/>
          </w:endnotePr>
          <w:pgSz w:w="11907" w:h="16840"/>
          <w:pgMar w:top="1258" w:right="567" w:bottom="899" w:left="1418" w:header="720" w:footer="720" w:gutter="0"/>
          <w:pgNumType w:start="1"/>
          <w:cols w:space="720"/>
          <w:titlePg/>
        </w:sectPr>
      </w:pPr>
    </w:p>
    <w:tbl>
      <w:tblPr>
        <w:tblW w:w="988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9889"/>
      </w:tblGrid>
      <w:tr w:rsidR="007B64FE" w:rsidRPr="00354F4B" w14:paraId="5779784C" w14:textId="77777777" w:rsidTr="00263E64">
        <w:trPr>
          <w:trHeight w:val="1608"/>
        </w:trPr>
        <w:tc>
          <w:tcPr>
            <w:tcW w:w="9889" w:type="dxa"/>
          </w:tcPr>
          <w:p w14:paraId="57797848" w14:textId="77777777" w:rsidR="007B64FE" w:rsidRPr="00354F4B" w:rsidRDefault="007B64FE" w:rsidP="00913379">
            <w:pPr>
              <w:suppressAutoHyphens/>
              <w:ind w:left="6379" w:firstLine="0"/>
              <w:outlineLvl w:val="8"/>
              <w:rPr>
                <w:szCs w:val="28"/>
              </w:rPr>
            </w:pPr>
            <w:r w:rsidRPr="00354F4B">
              <w:rPr>
                <w:szCs w:val="28"/>
              </w:rPr>
              <w:lastRenderedPageBreak/>
              <w:t>Приложение</w:t>
            </w:r>
          </w:p>
          <w:p w14:paraId="57797849" w14:textId="77777777" w:rsidR="007B64FE" w:rsidRPr="00354F4B" w:rsidRDefault="007B64FE" w:rsidP="00913379">
            <w:pPr>
              <w:suppressAutoHyphens/>
              <w:ind w:left="6379" w:firstLine="0"/>
              <w:outlineLvl w:val="8"/>
              <w:rPr>
                <w:szCs w:val="28"/>
              </w:rPr>
            </w:pPr>
            <w:r w:rsidRPr="00354F4B">
              <w:rPr>
                <w:szCs w:val="28"/>
              </w:rPr>
              <w:t>к постановлению мэрии</w:t>
            </w:r>
          </w:p>
          <w:p w14:paraId="5779784A" w14:textId="77777777" w:rsidR="007B64FE" w:rsidRPr="00354F4B" w:rsidRDefault="007B64FE" w:rsidP="00913379">
            <w:pPr>
              <w:suppressAutoHyphens/>
              <w:ind w:left="6379" w:firstLine="0"/>
              <w:outlineLvl w:val="8"/>
              <w:rPr>
                <w:szCs w:val="28"/>
              </w:rPr>
            </w:pPr>
            <w:r w:rsidRPr="00354F4B">
              <w:rPr>
                <w:szCs w:val="28"/>
              </w:rPr>
              <w:t>города Новосибирска</w:t>
            </w:r>
          </w:p>
          <w:p w14:paraId="5779784B" w14:textId="21D1C10A" w:rsidR="007B64FE" w:rsidRPr="00354F4B" w:rsidRDefault="007B64FE" w:rsidP="00182FED">
            <w:pPr>
              <w:suppressAutoHyphens/>
              <w:ind w:left="6379" w:firstLine="0"/>
              <w:outlineLvl w:val="8"/>
              <w:rPr>
                <w:rFonts w:ascii="Calibri" w:hAnsi="Calibri"/>
                <w:szCs w:val="28"/>
              </w:rPr>
            </w:pPr>
            <w:r w:rsidRPr="00354F4B">
              <w:rPr>
                <w:szCs w:val="28"/>
              </w:rPr>
              <w:t xml:space="preserve">от </w:t>
            </w:r>
            <w:bookmarkStart w:id="0" w:name="_GoBack"/>
            <w:r w:rsidR="00182FED" w:rsidRPr="00182FED">
              <w:rPr>
                <w:szCs w:val="28"/>
                <w:u w:val="single"/>
              </w:rPr>
              <w:t>12.12.2013</w:t>
            </w:r>
            <w:r w:rsidR="00737648" w:rsidRPr="00354F4B">
              <w:rPr>
                <w:szCs w:val="28"/>
                <w:lang w:val="en-US"/>
              </w:rPr>
              <w:t xml:space="preserve"> </w:t>
            </w:r>
            <w:bookmarkEnd w:id="0"/>
            <w:r w:rsidRPr="00354F4B">
              <w:rPr>
                <w:szCs w:val="28"/>
              </w:rPr>
              <w:t>№</w:t>
            </w:r>
            <w:r w:rsidR="00737648" w:rsidRPr="00354F4B">
              <w:rPr>
                <w:szCs w:val="28"/>
                <w:lang w:val="en-US"/>
              </w:rPr>
              <w:t xml:space="preserve"> </w:t>
            </w:r>
            <w:r w:rsidR="00182FED" w:rsidRPr="00182FED">
              <w:rPr>
                <w:szCs w:val="28"/>
                <w:u w:val="single"/>
              </w:rPr>
              <w:t>11769</w:t>
            </w:r>
          </w:p>
        </w:tc>
      </w:tr>
    </w:tbl>
    <w:p w14:paraId="5779784D" w14:textId="77777777" w:rsidR="008762E8" w:rsidRPr="00354F4B" w:rsidRDefault="008762E8" w:rsidP="001D1C97">
      <w:pPr>
        <w:widowControl w:val="0"/>
        <w:ind w:left="6379" w:right="264" w:hanging="142"/>
        <w:rPr>
          <w:szCs w:val="28"/>
        </w:rPr>
      </w:pPr>
    </w:p>
    <w:p w14:paraId="5779784E" w14:textId="77777777" w:rsidR="008762E8" w:rsidRPr="00354F4B" w:rsidRDefault="007B64FE" w:rsidP="007B64FE">
      <w:pPr>
        <w:ind w:firstLine="6379"/>
        <w:rPr>
          <w:szCs w:val="28"/>
        </w:rPr>
      </w:pPr>
      <w:r w:rsidRPr="00354F4B">
        <w:rPr>
          <w:szCs w:val="28"/>
        </w:rPr>
        <w:t>Проект постановления мэрии</w:t>
      </w:r>
    </w:p>
    <w:p w14:paraId="5779784F" w14:textId="77777777" w:rsidR="007B64FE" w:rsidRPr="00354F4B" w:rsidRDefault="007B64FE" w:rsidP="007B64FE">
      <w:pPr>
        <w:ind w:firstLine="6379"/>
        <w:rPr>
          <w:szCs w:val="28"/>
        </w:rPr>
      </w:pPr>
      <w:r w:rsidRPr="00354F4B">
        <w:rPr>
          <w:szCs w:val="28"/>
        </w:rPr>
        <w:t>города Новосибирска</w:t>
      </w:r>
    </w:p>
    <w:p w14:paraId="57797850" w14:textId="77777777" w:rsidR="00A33F8E" w:rsidRPr="00354F4B" w:rsidRDefault="00A33F8E" w:rsidP="00116945">
      <w:pPr>
        <w:tabs>
          <w:tab w:val="left" w:pos="6663"/>
        </w:tabs>
        <w:ind w:firstLine="0"/>
        <w:rPr>
          <w:szCs w:val="28"/>
        </w:rPr>
      </w:pPr>
    </w:p>
    <w:p w14:paraId="57797851" w14:textId="77777777" w:rsidR="005933BD" w:rsidRPr="00354F4B" w:rsidRDefault="005933BD" w:rsidP="00116945">
      <w:pPr>
        <w:tabs>
          <w:tab w:val="left" w:pos="6663"/>
        </w:tabs>
        <w:ind w:firstLine="0"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939"/>
      </w:tblGrid>
      <w:tr w:rsidR="00587EE9" w:rsidRPr="00354F4B" w14:paraId="57797853" w14:textId="77777777" w:rsidTr="00910182">
        <w:trPr>
          <w:trHeight w:val="583"/>
        </w:trPr>
        <w:tc>
          <w:tcPr>
            <w:tcW w:w="7939" w:type="dxa"/>
          </w:tcPr>
          <w:p w14:paraId="57797852" w14:textId="77777777" w:rsidR="00587EE9" w:rsidRPr="00354F4B" w:rsidRDefault="00340309" w:rsidP="00116945">
            <w:pPr>
              <w:ind w:left="35"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Об утверждении </w:t>
            </w:r>
            <w:r w:rsidR="00910182" w:rsidRPr="00A74058">
              <w:t>проекта планировки территории, прилега</w:t>
            </w:r>
            <w:r w:rsidR="00910182" w:rsidRPr="00A74058">
              <w:t>ю</w:t>
            </w:r>
            <w:r w:rsidR="00910182" w:rsidRPr="00A74058">
              <w:t>щей к ул. Большой в Ленинском районе</w:t>
            </w:r>
            <w:r w:rsidR="00910182">
              <w:t>,</w:t>
            </w:r>
            <w:r w:rsidR="00910182" w:rsidRPr="00A74058">
              <w:t xml:space="preserve"> </w:t>
            </w:r>
            <w:r w:rsidR="00910182">
              <w:t xml:space="preserve">и проектов </w:t>
            </w:r>
            <w:r w:rsidR="00910182" w:rsidRPr="00A74058">
              <w:t>межевани</w:t>
            </w:r>
            <w:r w:rsidR="00910182">
              <w:t>я</w:t>
            </w:r>
            <w:r w:rsidR="00910182" w:rsidRPr="00A74058">
              <w:t xml:space="preserve"> в границах земельных участков по договорам аренды № 1</w:t>
            </w:r>
            <w:r w:rsidR="00910182">
              <w:t> </w:t>
            </w:r>
            <w:r w:rsidR="00910182" w:rsidRPr="00A74058">
              <w:t>тко от 22.05.2007, № 2</w:t>
            </w:r>
            <w:r w:rsidR="00910182">
              <w:t> </w:t>
            </w:r>
            <w:r w:rsidR="00910182" w:rsidRPr="00A74058">
              <w:t>тко от 01.06.2007</w:t>
            </w:r>
            <w:r w:rsidR="00910182">
              <w:t xml:space="preserve"> в границах</w:t>
            </w:r>
            <w:r w:rsidR="00910182" w:rsidRPr="00A74058">
              <w:t xml:space="preserve"> территории, прилегающей к ул. Большой в Ленинском районе</w:t>
            </w:r>
          </w:p>
        </w:tc>
      </w:tr>
    </w:tbl>
    <w:p w14:paraId="57797854" w14:textId="77777777" w:rsidR="00587EE9" w:rsidRPr="00354F4B" w:rsidRDefault="00587EE9" w:rsidP="00496F4E">
      <w:pPr>
        <w:tabs>
          <w:tab w:val="left" w:pos="360"/>
        </w:tabs>
        <w:contextualSpacing/>
        <w:rPr>
          <w:szCs w:val="28"/>
        </w:rPr>
      </w:pPr>
    </w:p>
    <w:p w14:paraId="57797855" w14:textId="77777777" w:rsidR="00587EE9" w:rsidRPr="00354F4B" w:rsidRDefault="00587EE9" w:rsidP="00496F4E">
      <w:pPr>
        <w:tabs>
          <w:tab w:val="left" w:pos="360"/>
        </w:tabs>
        <w:contextualSpacing/>
        <w:rPr>
          <w:szCs w:val="28"/>
        </w:rPr>
      </w:pPr>
    </w:p>
    <w:p w14:paraId="57797856" w14:textId="77777777" w:rsidR="00587EE9" w:rsidRPr="00354F4B" w:rsidRDefault="00587EE9" w:rsidP="00496F4E">
      <w:pPr>
        <w:contextualSpacing/>
        <w:rPr>
          <w:szCs w:val="28"/>
        </w:rPr>
      </w:pPr>
      <w:r w:rsidRPr="00354F4B">
        <w:rPr>
          <w:szCs w:val="28"/>
        </w:rPr>
        <w:t>В целях выделения элементов планировочной структуры, установления п</w:t>
      </w:r>
      <w:r w:rsidRPr="00354F4B">
        <w:rPr>
          <w:szCs w:val="28"/>
        </w:rPr>
        <w:t>а</w:t>
      </w:r>
      <w:r w:rsidRPr="00354F4B">
        <w:rPr>
          <w:szCs w:val="28"/>
        </w:rPr>
        <w:t>раметров планируемого развития элементов планировочной структуры, с учетом заключения по результатам публичных слушаний, в соответствии с Градостро</w:t>
      </w:r>
      <w:r w:rsidRPr="00354F4B">
        <w:rPr>
          <w:szCs w:val="28"/>
        </w:rPr>
        <w:t>и</w:t>
      </w:r>
      <w:r w:rsidRPr="00354F4B">
        <w:rPr>
          <w:szCs w:val="28"/>
        </w:rPr>
        <w:t xml:space="preserve">тельным кодексом Российской Федерации, решением Совета депутатов города Новосибирска от 21.05.2008 № 966 «О </w:t>
      </w:r>
      <w:r w:rsidR="00237823" w:rsidRPr="00354F4B">
        <w:rPr>
          <w:szCs w:val="28"/>
        </w:rPr>
        <w:t>П</w:t>
      </w:r>
      <w:r w:rsidRPr="00354F4B">
        <w:rPr>
          <w:szCs w:val="28"/>
        </w:rPr>
        <w:t>орядке подготовки документации по пл</w:t>
      </w:r>
      <w:r w:rsidRPr="00354F4B">
        <w:rPr>
          <w:szCs w:val="28"/>
        </w:rPr>
        <w:t>а</w:t>
      </w:r>
      <w:r w:rsidRPr="00354F4B">
        <w:rPr>
          <w:szCs w:val="28"/>
        </w:rPr>
        <w:t>нировке территории города Новосибирска», постановлением мэр</w:t>
      </w:r>
      <w:r w:rsidR="00B0222E" w:rsidRPr="00354F4B">
        <w:rPr>
          <w:szCs w:val="28"/>
        </w:rPr>
        <w:t>ии</w:t>
      </w:r>
      <w:r w:rsidRPr="00354F4B">
        <w:rPr>
          <w:szCs w:val="28"/>
        </w:rPr>
        <w:t xml:space="preserve"> города Нов</w:t>
      </w:r>
      <w:r w:rsidRPr="00354F4B">
        <w:rPr>
          <w:szCs w:val="28"/>
        </w:rPr>
        <w:t>о</w:t>
      </w:r>
      <w:r w:rsidRPr="00354F4B">
        <w:rPr>
          <w:szCs w:val="28"/>
        </w:rPr>
        <w:t>сиби</w:t>
      </w:r>
      <w:r w:rsidR="00683760" w:rsidRPr="00354F4B">
        <w:rPr>
          <w:szCs w:val="28"/>
        </w:rPr>
        <w:t xml:space="preserve">рска </w:t>
      </w:r>
      <w:r w:rsidR="00E20A55" w:rsidRPr="00354F4B">
        <w:rPr>
          <w:szCs w:val="28"/>
        </w:rPr>
        <w:t xml:space="preserve">от </w:t>
      </w:r>
      <w:r w:rsidR="00A33F8E" w:rsidRPr="00354F4B">
        <w:rPr>
          <w:szCs w:val="28"/>
        </w:rPr>
        <w:t>0</w:t>
      </w:r>
      <w:r w:rsidR="00A33F8E">
        <w:rPr>
          <w:szCs w:val="28"/>
        </w:rPr>
        <w:t>5</w:t>
      </w:r>
      <w:r w:rsidR="00A33F8E" w:rsidRPr="00354F4B">
        <w:rPr>
          <w:szCs w:val="28"/>
        </w:rPr>
        <w:t>.</w:t>
      </w:r>
      <w:r w:rsidR="00A33F8E">
        <w:rPr>
          <w:szCs w:val="28"/>
        </w:rPr>
        <w:t>1</w:t>
      </w:r>
      <w:r w:rsidR="00A33F8E" w:rsidRPr="00354F4B">
        <w:rPr>
          <w:szCs w:val="28"/>
        </w:rPr>
        <w:t>1.2013 № 1</w:t>
      </w:r>
      <w:r w:rsidR="00A33F8E">
        <w:rPr>
          <w:szCs w:val="28"/>
        </w:rPr>
        <w:t>0400</w:t>
      </w:r>
      <w:r w:rsidR="00A33F8E" w:rsidRPr="00354F4B">
        <w:rPr>
          <w:szCs w:val="28"/>
        </w:rPr>
        <w:t xml:space="preserve"> «О подготовке </w:t>
      </w:r>
      <w:r w:rsidR="00A33F8E" w:rsidRPr="00A74058">
        <w:t>проекта планировки территории, прилегающей к ул. Большой в Ленинском районе</w:t>
      </w:r>
      <w:r w:rsidR="00A33F8E">
        <w:t>,</w:t>
      </w:r>
      <w:r w:rsidR="00A33F8E" w:rsidRPr="00A74058">
        <w:t xml:space="preserve"> </w:t>
      </w:r>
      <w:r w:rsidR="00A33F8E">
        <w:t xml:space="preserve">и проектов </w:t>
      </w:r>
      <w:r w:rsidR="00A33F8E" w:rsidRPr="00A74058">
        <w:t>межевани</w:t>
      </w:r>
      <w:r w:rsidR="00A33F8E">
        <w:t>я</w:t>
      </w:r>
      <w:r w:rsidR="00A33F8E" w:rsidRPr="00A74058">
        <w:t xml:space="preserve"> в гран</w:t>
      </w:r>
      <w:r w:rsidR="00A33F8E" w:rsidRPr="00A74058">
        <w:t>и</w:t>
      </w:r>
      <w:r w:rsidR="00A33F8E" w:rsidRPr="00A74058">
        <w:t>цах земельных участков по договорам аренды № 1</w:t>
      </w:r>
      <w:r w:rsidR="00A33F8E">
        <w:t> </w:t>
      </w:r>
      <w:r w:rsidR="00A33F8E" w:rsidRPr="00A74058">
        <w:t>тко от 22.05.2007, № 2</w:t>
      </w:r>
      <w:r w:rsidR="00A33F8E">
        <w:t> </w:t>
      </w:r>
      <w:r w:rsidR="00A33F8E" w:rsidRPr="00A74058">
        <w:t>тко от</w:t>
      </w:r>
      <w:r w:rsidR="00116945">
        <w:t> </w:t>
      </w:r>
      <w:r w:rsidR="00A33F8E" w:rsidRPr="00A74058">
        <w:t>01.06.2007</w:t>
      </w:r>
      <w:r w:rsidR="00A33F8E">
        <w:t xml:space="preserve"> в границах</w:t>
      </w:r>
      <w:r w:rsidR="00A33F8E" w:rsidRPr="00A74058">
        <w:t xml:space="preserve"> территории, прилегающей к ул. Большой в Ленинском районе</w:t>
      </w:r>
      <w:r w:rsidR="00A33F8E" w:rsidRPr="00354F4B">
        <w:rPr>
          <w:szCs w:val="28"/>
        </w:rPr>
        <w:t>»</w:t>
      </w:r>
    </w:p>
    <w:p w14:paraId="57797857" w14:textId="77777777" w:rsidR="00587EE9" w:rsidRPr="00354F4B" w:rsidRDefault="00587EE9" w:rsidP="00496F4E">
      <w:pPr>
        <w:ind w:firstLine="0"/>
        <w:rPr>
          <w:szCs w:val="28"/>
        </w:rPr>
      </w:pPr>
      <w:r w:rsidRPr="00354F4B">
        <w:rPr>
          <w:szCs w:val="28"/>
        </w:rPr>
        <w:t>ПОСТАНОВЛЯЮ:</w:t>
      </w:r>
    </w:p>
    <w:p w14:paraId="57797858" w14:textId="77777777" w:rsidR="00587EE9" w:rsidRPr="00354F4B" w:rsidRDefault="00587EE9" w:rsidP="00D473F5">
      <w:pPr>
        <w:rPr>
          <w:szCs w:val="28"/>
        </w:rPr>
      </w:pPr>
      <w:r w:rsidRPr="00354F4B">
        <w:rPr>
          <w:szCs w:val="28"/>
        </w:rPr>
        <w:t xml:space="preserve">1. Утвердить </w:t>
      </w:r>
      <w:r w:rsidR="00254D40" w:rsidRPr="00354F4B">
        <w:rPr>
          <w:bCs/>
          <w:iCs/>
          <w:szCs w:val="28"/>
        </w:rPr>
        <w:t xml:space="preserve">проект </w:t>
      </w:r>
      <w:r w:rsidR="00910182" w:rsidRPr="00A74058">
        <w:t xml:space="preserve">планировки территории, прилегающей к ул. Большой </w:t>
      </w:r>
      <w:r w:rsidR="00F62C33">
        <w:t xml:space="preserve">           </w:t>
      </w:r>
      <w:r w:rsidR="00910182" w:rsidRPr="00A74058">
        <w:t>в Ленинском районе</w:t>
      </w:r>
      <w:r w:rsidR="00910182">
        <w:t>,</w:t>
      </w:r>
      <w:r w:rsidR="00910182" w:rsidRPr="00A74058">
        <w:t xml:space="preserve"> </w:t>
      </w:r>
      <w:r w:rsidR="00910182">
        <w:t>и проект</w:t>
      </w:r>
      <w:r w:rsidR="00E00069">
        <w:t>ы</w:t>
      </w:r>
      <w:r w:rsidR="00910182">
        <w:t xml:space="preserve"> </w:t>
      </w:r>
      <w:r w:rsidR="00910182" w:rsidRPr="00A74058">
        <w:t>межевани</w:t>
      </w:r>
      <w:r w:rsidR="00910182">
        <w:t>я</w:t>
      </w:r>
      <w:r w:rsidR="00910182" w:rsidRPr="00A74058">
        <w:t xml:space="preserve"> в границах земельных участков по д</w:t>
      </w:r>
      <w:r w:rsidR="00910182" w:rsidRPr="00A74058">
        <w:t>о</w:t>
      </w:r>
      <w:r w:rsidR="00910182" w:rsidRPr="00A74058">
        <w:t>говорам аренды № 1</w:t>
      </w:r>
      <w:r w:rsidR="00910182">
        <w:t> </w:t>
      </w:r>
      <w:r w:rsidR="00910182" w:rsidRPr="00A74058">
        <w:t>тко от 22.05.2007, № 2</w:t>
      </w:r>
      <w:r w:rsidR="00910182">
        <w:t> </w:t>
      </w:r>
      <w:r w:rsidR="00910182" w:rsidRPr="00A74058">
        <w:t>тко от 01.06.2007</w:t>
      </w:r>
      <w:r w:rsidR="00910182">
        <w:t xml:space="preserve"> в границах</w:t>
      </w:r>
      <w:r w:rsidR="00910182" w:rsidRPr="00A74058">
        <w:t xml:space="preserve"> террит</w:t>
      </w:r>
      <w:r w:rsidR="00910182" w:rsidRPr="00A74058">
        <w:t>о</w:t>
      </w:r>
      <w:r w:rsidR="00910182" w:rsidRPr="00A74058">
        <w:t>рии, прилегающей к ул. Большой в Ленинском районе</w:t>
      </w:r>
      <w:r w:rsidR="00912D12" w:rsidRPr="00354F4B">
        <w:rPr>
          <w:szCs w:val="28"/>
        </w:rPr>
        <w:t xml:space="preserve"> </w:t>
      </w:r>
      <w:r w:rsidRPr="00354F4B">
        <w:rPr>
          <w:szCs w:val="28"/>
        </w:rPr>
        <w:t>(приложение).</w:t>
      </w:r>
    </w:p>
    <w:p w14:paraId="57797859" w14:textId="77777777" w:rsidR="00BD68A1" w:rsidRPr="00354F4B" w:rsidRDefault="00587EE9" w:rsidP="00496F4E">
      <w:pPr>
        <w:ind w:firstLine="708"/>
        <w:rPr>
          <w:szCs w:val="28"/>
        </w:rPr>
      </w:pPr>
      <w:r w:rsidRPr="00354F4B">
        <w:rPr>
          <w:szCs w:val="28"/>
        </w:rPr>
        <w:t>2. </w:t>
      </w:r>
      <w:r w:rsidR="00BD68A1" w:rsidRPr="00354F4B">
        <w:rPr>
          <w:szCs w:val="28"/>
        </w:rPr>
        <w:t>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14:paraId="5779785A" w14:textId="77777777" w:rsidR="00087C9F" w:rsidRPr="00354F4B" w:rsidRDefault="00BD68A1" w:rsidP="00116945">
      <w:pPr>
        <w:rPr>
          <w:szCs w:val="28"/>
        </w:rPr>
      </w:pPr>
      <w:r w:rsidRPr="00354F4B">
        <w:rPr>
          <w:szCs w:val="28"/>
        </w:rPr>
        <w:t>3. </w:t>
      </w:r>
      <w:r w:rsidR="002344B8" w:rsidRPr="00354F4B">
        <w:rPr>
          <w:szCs w:val="28"/>
        </w:rPr>
        <w:t xml:space="preserve">Департаменту информационной политики </w:t>
      </w:r>
      <w:r w:rsidR="00587EE9" w:rsidRPr="00354F4B">
        <w:rPr>
          <w:szCs w:val="28"/>
        </w:rPr>
        <w:t>мэрии города Новосибирска</w:t>
      </w:r>
      <w:r w:rsidR="007D7822" w:rsidRPr="00354F4B">
        <w:rPr>
          <w:szCs w:val="28"/>
        </w:rPr>
        <w:t xml:space="preserve"> </w:t>
      </w:r>
      <w:r w:rsidR="00116945">
        <w:rPr>
          <w:szCs w:val="28"/>
        </w:rPr>
        <w:t xml:space="preserve">                  </w:t>
      </w:r>
      <w:r w:rsidR="00587EE9" w:rsidRPr="00354F4B">
        <w:rPr>
          <w:szCs w:val="28"/>
        </w:rPr>
        <w:t>в течение семи дней обеспечить опубликование</w:t>
      </w:r>
      <w:r w:rsidR="00087C9F" w:rsidRPr="00354F4B">
        <w:rPr>
          <w:szCs w:val="28"/>
        </w:rPr>
        <w:t xml:space="preserve"> </w:t>
      </w:r>
      <w:r w:rsidR="00587EE9" w:rsidRPr="00354F4B">
        <w:rPr>
          <w:szCs w:val="28"/>
        </w:rPr>
        <w:t>постановления</w:t>
      </w:r>
      <w:r w:rsidR="00CF11D3" w:rsidRPr="00354F4B">
        <w:rPr>
          <w:szCs w:val="28"/>
        </w:rPr>
        <w:t xml:space="preserve"> в установленном порядке</w:t>
      </w:r>
      <w:r w:rsidR="00087C9F" w:rsidRPr="00354F4B">
        <w:rPr>
          <w:szCs w:val="28"/>
        </w:rPr>
        <w:t>.</w:t>
      </w:r>
    </w:p>
    <w:p w14:paraId="5779785B" w14:textId="77777777" w:rsidR="00587EE9" w:rsidRPr="00354F4B" w:rsidRDefault="00087C9F" w:rsidP="00496F4E">
      <w:pPr>
        <w:tabs>
          <w:tab w:val="left" w:pos="360"/>
        </w:tabs>
        <w:contextualSpacing/>
        <w:rPr>
          <w:szCs w:val="28"/>
        </w:rPr>
      </w:pPr>
      <w:r w:rsidRPr="00354F4B">
        <w:rPr>
          <w:szCs w:val="28"/>
        </w:rPr>
        <w:t>4</w:t>
      </w:r>
      <w:r w:rsidR="00587EE9" w:rsidRPr="00354F4B">
        <w:rPr>
          <w:szCs w:val="28"/>
        </w:rPr>
        <w:t>. Контроль за исполнением постановления возложить на заместителя мэра города Новосибирска -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4"/>
        <w:gridCol w:w="2235"/>
        <w:gridCol w:w="4677"/>
        <w:gridCol w:w="3261"/>
      </w:tblGrid>
      <w:tr w:rsidR="00587EE9" w:rsidRPr="00354F4B" w14:paraId="5779785E" w14:textId="77777777" w:rsidTr="00A33F8E">
        <w:trPr>
          <w:trHeight w:val="567"/>
        </w:trPr>
        <w:tc>
          <w:tcPr>
            <w:tcW w:w="6946" w:type="dxa"/>
            <w:gridSpan w:val="3"/>
          </w:tcPr>
          <w:p w14:paraId="5779785C" w14:textId="77777777" w:rsidR="00587EE9" w:rsidRPr="00354F4B" w:rsidRDefault="00587EE9" w:rsidP="00496F4E">
            <w:pPr>
              <w:spacing w:before="600"/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5779785D" w14:textId="77777777" w:rsidR="00587EE9" w:rsidRPr="00354F4B" w:rsidRDefault="00587EE9" w:rsidP="00496F4E">
            <w:pPr>
              <w:pStyle w:val="7"/>
              <w:spacing w:before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54F4B">
              <w:rPr>
                <w:rFonts w:ascii="Times New Roman" w:hAnsi="Times New Roman"/>
                <w:sz w:val="28"/>
                <w:szCs w:val="28"/>
              </w:rPr>
              <w:t>В. Ф. Городецкий</w:t>
            </w:r>
          </w:p>
        </w:tc>
      </w:tr>
      <w:tr w:rsidR="00587EE9" w:rsidRPr="00354F4B" w14:paraId="57797862" w14:textId="77777777" w:rsidTr="001264D1">
        <w:trPr>
          <w:gridBefore w:val="1"/>
          <w:gridAfter w:val="2"/>
          <w:wBefore w:w="34" w:type="dxa"/>
          <w:wAfter w:w="7938" w:type="dxa"/>
          <w:trHeight w:val="455"/>
        </w:trPr>
        <w:tc>
          <w:tcPr>
            <w:tcW w:w="2235" w:type="dxa"/>
          </w:tcPr>
          <w:p w14:paraId="5779785F" w14:textId="77777777" w:rsidR="00587EE9" w:rsidRPr="001264D1" w:rsidRDefault="00612F89" w:rsidP="00116945">
            <w:pPr>
              <w:suppressAutoHyphens/>
              <w:spacing w:before="240"/>
              <w:ind w:firstLine="0"/>
              <w:rPr>
                <w:sz w:val="24"/>
                <w:szCs w:val="24"/>
              </w:rPr>
            </w:pPr>
            <w:r w:rsidRPr="001264D1">
              <w:rPr>
                <w:sz w:val="24"/>
                <w:szCs w:val="24"/>
              </w:rPr>
              <w:t>Галимова</w:t>
            </w:r>
          </w:p>
          <w:p w14:paraId="57797860" w14:textId="77777777" w:rsidR="00587EE9" w:rsidRPr="001264D1" w:rsidRDefault="00587EE9" w:rsidP="00496F4E">
            <w:pPr>
              <w:suppressAutoHyphens/>
              <w:ind w:firstLine="0"/>
              <w:rPr>
                <w:sz w:val="24"/>
                <w:szCs w:val="24"/>
              </w:rPr>
            </w:pPr>
            <w:r w:rsidRPr="001264D1">
              <w:rPr>
                <w:sz w:val="24"/>
                <w:szCs w:val="24"/>
              </w:rPr>
              <w:t>2275</w:t>
            </w:r>
            <w:r w:rsidR="00612F89" w:rsidRPr="001264D1">
              <w:rPr>
                <w:sz w:val="24"/>
                <w:szCs w:val="24"/>
              </w:rPr>
              <w:t>418</w:t>
            </w:r>
          </w:p>
          <w:p w14:paraId="57797861" w14:textId="77777777" w:rsidR="00587EE9" w:rsidRPr="00354F4B" w:rsidRDefault="00587EE9" w:rsidP="00496F4E">
            <w:pPr>
              <w:suppressAutoHyphens/>
              <w:ind w:firstLine="0"/>
              <w:rPr>
                <w:szCs w:val="28"/>
              </w:rPr>
            </w:pPr>
            <w:r w:rsidRPr="001264D1">
              <w:rPr>
                <w:sz w:val="24"/>
                <w:szCs w:val="24"/>
              </w:rPr>
              <w:t>ГУАиГ</w:t>
            </w:r>
          </w:p>
        </w:tc>
      </w:tr>
    </w:tbl>
    <w:p w14:paraId="57797863" w14:textId="77777777" w:rsidR="00587EE9" w:rsidRPr="00354F4B" w:rsidRDefault="00587EE9" w:rsidP="00496F4E">
      <w:pPr>
        <w:rPr>
          <w:szCs w:val="28"/>
        </w:rPr>
        <w:sectPr w:rsidR="00587EE9" w:rsidRPr="00354F4B" w:rsidSect="00116945">
          <w:endnotePr>
            <w:numFmt w:val="decimal"/>
          </w:endnotePr>
          <w:pgSz w:w="11907" w:h="16840"/>
          <w:pgMar w:top="1134" w:right="567" w:bottom="142" w:left="1418" w:header="720" w:footer="720" w:gutter="0"/>
          <w:pgNumType w:start="1"/>
          <w:cols w:space="720"/>
          <w:titlePg/>
        </w:sectPr>
      </w:pPr>
    </w:p>
    <w:p w14:paraId="57797864" w14:textId="77777777" w:rsidR="00587EE9" w:rsidRPr="00354F4B" w:rsidRDefault="00182FED" w:rsidP="00F76D6D">
      <w:pPr>
        <w:tabs>
          <w:tab w:val="left" w:pos="6379"/>
        </w:tabs>
        <w:ind w:firstLine="6379"/>
        <w:rPr>
          <w:szCs w:val="28"/>
        </w:rPr>
      </w:pPr>
      <w:r>
        <w:rPr>
          <w:noProof/>
          <w:szCs w:val="28"/>
        </w:rPr>
        <w:pict w14:anchorId="57797B43">
          <v:rect id="_x0000_s1027" style="position:absolute;left:0;text-align:left;margin-left:235.1pt;margin-top:-34.3pt;width:26.25pt;height:30pt;z-index:251657216" strokecolor="white"/>
        </w:pict>
      </w:r>
      <w:r w:rsidR="00587EE9" w:rsidRPr="00354F4B">
        <w:rPr>
          <w:szCs w:val="28"/>
        </w:rPr>
        <w:t>Приложение</w:t>
      </w:r>
    </w:p>
    <w:p w14:paraId="57797865" w14:textId="77777777" w:rsidR="00401EA9" w:rsidRPr="00354F4B" w:rsidRDefault="00401EA9" w:rsidP="00F76D6D">
      <w:pPr>
        <w:tabs>
          <w:tab w:val="left" w:pos="6379"/>
        </w:tabs>
        <w:ind w:firstLine="6379"/>
        <w:rPr>
          <w:szCs w:val="28"/>
        </w:rPr>
      </w:pPr>
      <w:r w:rsidRPr="00354F4B">
        <w:rPr>
          <w:szCs w:val="28"/>
        </w:rPr>
        <w:t>УТВЕРЖДЕНО</w:t>
      </w:r>
    </w:p>
    <w:p w14:paraId="57797866" w14:textId="77777777" w:rsidR="00587EE9" w:rsidRPr="00354F4B" w:rsidRDefault="00587EE9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 w:rsidRPr="00354F4B">
        <w:rPr>
          <w:szCs w:val="28"/>
        </w:rPr>
        <w:t>постановле</w:t>
      </w:r>
      <w:r w:rsidR="00496F4E" w:rsidRPr="00354F4B">
        <w:rPr>
          <w:szCs w:val="28"/>
        </w:rPr>
        <w:t>ни</w:t>
      </w:r>
      <w:r w:rsidR="00401EA9" w:rsidRPr="00354F4B">
        <w:rPr>
          <w:szCs w:val="28"/>
        </w:rPr>
        <w:t>ем</w:t>
      </w:r>
      <w:r w:rsidRPr="00354F4B">
        <w:rPr>
          <w:szCs w:val="28"/>
        </w:rPr>
        <w:t xml:space="preserve"> мэрии</w:t>
      </w:r>
    </w:p>
    <w:p w14:paraId="57797867" w14:textId="77777777" w:rsidR="00587EE9" w:rsidRPr="00354F4B" w:rsidRDefault="00587EE9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 w:rsidRPr="00354F4B">
        <w:rPr>
          <w:szCs w:val="28"/>
        </w:rPr>
        <w:t>города Новосибирска</w:t>
      </w:r>
    </w:p>
    <w:p w14:paraId="57797868" w14:textId="77777777" w:rsidR="00587EE9" w:rsidRPr="00354F4B" w:rsidRDefault="00F60949" w:rsidP="00D473F5">
      <w:pPr>
        <w:widowControl w:val="0"/>
        <w:tabs>
          <w:tab w:val="left" w:pos="6379"/>
        </w:tabs>
        <w:ind w:left="6521" w:right="-2" w:hanging="142"/>
        <w:rPr>
          <w:szCs w:val="28"/>
        </w:rPr>
      </w:pPr>
      <w:r w:rsidRPr="00354F4B">
        <w:rPr>
          <w:szCs w:val="28"/>
        </w:rPr>
        <w:t xml:space="preserve">от </w:t>
      </w:r>
      <w:r w:rsidR="00B13B3D" w:rsidRPr="00354F4B">
        <w:rPr>
          <w:szCs w:val="28"/>
        </w:rPr>
        <w:t>___________</w:t>
      </w:r>
      <w:r w:rsidR="00D473F5" w:rsidRPr="00354F4B">
        <w:rPr>
          <w:szCs w:val="28"/>
        </w:rPr>
        <w:t>__</w:t>
      </w:r>
      <w:r w:rsidR="00B13B3D" w:rsidRPr="00354F4B">
        <w:rPr>
          <w:szCs w:val="28"/>
        </w:rPr>
        <w:t xml:space="preserve"> </w:t>
      </w:r>
      <w:r w:rsidR="00D944A3" w:rsidRPr="00354F4B">
        <w:rPr>
          <w:szCs w:val="28"/>
        </w:rPr>
        <w:t>№</w:t>
      </w:r>
      <w:r w:rsidR="00350455" w:rsidRPr="00354F4B">
        <w:rPr>
          <w:szCs w:val="28"/>
        </w:rPr>
        <w:t xml:space="preserve"> </w:t>
      </w:r>
      <w:r w:rsidR="00B13B3D" w:rsidRPr="00354F4B">
        <w:rPr>
          <w:szCs w:val="28"/>
        </w:rPr>
        <w:t>_____</w:t>
      </w:r>
    </w:p>
    <w:p w14:paraId="57797869" w14:textId="77777777" w:rsidR="00587EE9" w:rsidRPr="00354F4B" w:rsidRDefault="00587EE9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14:paraId="5779786A" w14:textId="77777777" w:rsidR="00587EE9" w:rsidRPr="00354F4B" w:rsidRDefault="00587EE9" w:rsidP="00496F4E">
      <w:pPr>
        <w:widowControl w:val="0"/>
        <w:ind w:left="5954" w:right="264" w:firstLine="0"/>
        <w:rPr>
          <w:szCs w:val="28"/>
        </w:rPr>
      </w:pPr>
    </w:p>
    <w:p w14:paraId="5779786B" w14:textId="77777777" w:rsidR="00587EE9" w:rsidRPr="00354F4B" w:rsidRDefault="00587EE9" w:rsidP="00116945">
      <w:pPr>
        <w:widowControl w:val="0"/>
        <w:ind w:right="-2" w:firstLine="0"/>
        <w:jc w:val="center"/>
        <w:rPr>
          <w:szCs w:val="28"/>
        </w:rPr>
      </w:pPr>
      <w:r w:rsidRPr="00354F4B">
        <w:rPr>
          <w:szCs w:val="28"/>
        </w:rPr>
        <w:t>ПРОЕКТ</w:t>
      </w:r>
    </w:p>
    <w:p w14:paraId="5779786C" w14:textId="77777777" w:rsidR="00116945" w:rsidRDefault="0087132E" w:rsidP="00116945">
      <w:pPr>
        <w:widowControl w:val="0"/>
        <w:ind w:right="-2" w:firstLine="0"/>
        <w:jc w:val="center"/>
      </w:pPr>
      <w:r w:rsidRPr="00354F4B">
        <w:rPr>
          <w:szCs w:val="28"/>
        </w:rPr>
        <w:t xml:space="preserve">планировки </w:t>
      </w:r>
      <w:r w:rsidR="00910182" w:rsidRPr="00A74058">
        <w:t>территории, прилегающей к ул. Большой в Ленинском районе</w:t>
      </w:r>
      <w:r w:rsidR="00910182">
        <w:t>,</w:t>
      </w:r>
      <w:r w:rsidR="00910182" w:rsidRPr="00A74058">
        <w:t xml:space="preserve"> </w:t>
      </w:r>
      <w:r w:rsidR="00E764CA">
        <w:t>и</w:t>
      </w:r>
    </w:p>
    <w:p w14:paraId="5779786D" w14:textId="77777777" w:rsidR="00910182" w:rsidRDefault="00910182" w:rsidP="00116945">
      <w:pPr>
        <w:widowControl w:val="0"/>
        <w:ind w:right="-2" w:firstLine="0"/>
        <w:jc w:val="center"/>
      </w:pPr>
      <w:r>
        <w:t>проект</w:t>
      </w:r>
      <w:r w:rsidR="00E00069">
        <w:t>ы</w:t>
      </w:r>
      <w:r>
        <w:t xml:space="preserve"> </w:t>
      </w:r>
      <w:r w:rsidRPr="00A74058">
        <w:t>межевани</w:t>
      </w:r>
      <w:r>
        <w:t>я</w:t>
      </w:r>
      <w:r w:rsidRPr="00A74058">
        <w:t xml:space="preserve"> в границах земельных участков по договорам аренды </w:t>
      </w:r>
      <w:r w:rsidR="00BB62E4">
        <w:t xml:space="preserve"> </w:t>
      </w:r>
      <w:r w:rsidRPr="00A74058">
        <w:t>№ 1</w:t>
      </w:r>
      <w:r>
        <w:t> </w:t>
      </w:r>
      <w:r w:rsidRPr="00A74058">
        <w:t>тко от 22.05.2007, № 2</w:t>
      </w:r>
      <w:r>
        <w:t> </w:t>
      </w:r>
      <w:r w:rsidRPr="00A74058">
        <w:t>тко от 01.06.2007</w:t>
      </w:r>
      <w:r>
        <w:t xml:space="preserve"> в границах</w:t>
      </w:r>
      <w:r w:rsidRPr="00A74058">
        <w:t xml:space="preserve"> территории, </w:t>
      </w:r>
    </w:p>
    <w:p w14:paraId="5779786E" w14:textId="77777777" w:rsidR="0087132E" w:rsidRDefault="00910182" w:rsidP="00116945">
      <w:pPr>
        <w:widowControl w:val="0"/>
        <w:ind w:right="-2" w:firstLine="0"/>
        <w:jc w:val="center"/>
      </w:pPr>
      <w:r w:rsidRPr="00A74058">
        <w:t>прилегающей к ул. Большой в Ленинском районе</w:t>
      </w:r>
    </w:p>
    <w:p w14:paraId="5779786F" w14:textId="77777777" w:rsidR="00910182" w:rsidRPr="00354F4B" w:rsidRDefault="00910182" w:rsidP="00496F4E">
      <w:pPr>
        <w:widowControl w:val="0"/>
        <w:ind w:right="141" w:firstLine="0"/>
        <w:jc w:val="center"/>
        <w:rPr>
          <w:szCs w:val="28"/>
        </w:rPr>
      </w:pPr>
    </w:p>
    <w:p w14:paraId="57797870" w14:textId="77777777" w:rsidR="002344B8" w:rsidRPr="00354F4B" w:rsidRDefault="00587EE9" w:rsidP="00F62C33">
      <w:pPr>
        <w:widowControl w:val="0"/>
        <w:ind w:right="-2"/>
        <w:rPr>
          <w:szCs w:val="28"/>
        </w:rPr>
      </w:pPr>
      <w:r w:rsidRPr="00354F4B">
        <w:rPr>
          <w:szCs w:val="28"/>
        </w:rPr>
        <w:t>1. </w:t>
      </w:r>
      <w:r w:rsidRPr="00354F4B">
        <w:rPr>
          <w:bCs/>
          <w:szCs w:val="28"/>
        </w:rPr>
        <w:t xml:space="preserve">Чертеж </w:t>
      </w:r>
      <w:r w:rsidR="00910182" w:rsidRPr="00A74058">
        <w:t>проекта планировки территории, прилегающей к ул.</w:t>
      </w:r>
      <w:r w:rsidR="00F62C33">
        <w:t xml:space="preserve"> </w:t>
      </w:r>
      <w:r w:rsidR="00910182" w:rsidRPr="00A74058">
        <w:t xml:space="preserve">Большой </w:t>
      </w:r>
      <w:r w:rsidR="00F62C33">
        <w:t xml:space="preserve">                </w:t>
      </w:r>
      <w:r w:rsidR="00910182" w:rsidRPr="00A74058">
        <w:t>в Ленинском районе</w:t>
      </w:r>
      <w:r w:rsidR="00E858F8">
        <w:t xml:space="preserve">. </w:t>
      </w:r>
      <w:r w:rsidRPr="00354F4B">
        <w:rPr>
          <w:szCs w:val="28"/>
        </w:rPr>
        <w:t>Красные линии, границы зон планируемого размещения объектов социально-культурного и коммун</w:t>
      </w:r>
      <w:r w:rsidR="0087132E" w:rsidRPr="00354F4B">
        <w:rPr>
          <w:szCs w:val="28"/>
        </w:rPr>
        <w:t xml:space="preserve">ально-бытового назначения, иных </w:t>
      </w:r>
      <w:r w:rsidRPr="00354F4B">
        <w:rPr>
          <w:szCs w:val="28"/>
        </w:rPr>
        <w:t>об</w:t>
      </w:r>
      <w:r w:rsidRPr="00354F4B">
        <w:rPr>
          <w:szCs w:val="28"/>
        </w:rPr>
        <w:t>ъ</w:t>
      </w:r>
      <w:r w:rsidRPr="00354F4B">
        <w:rPr>
          <w:szCs w:val="28"/>
        </w:rPr>
        <w:t>ектов капитального строительства</w:t>
      </w:r>
      <w:r w:rsidR="002344B8" w:rsidRPr="00354F4B">
        <w:rPr>
          <w:szCs w:val="28"/>
        </w:rPr>
        <w:t>, границы зон планируемого размещения объе</w:t>
      </w:r>
      <w:r w:rsidR="002344B8" w:rsidRPr="00354F4B">
        <w:rPr>
          <w:szCs w:val="28"/>
        </w:rPr>
        <w:t>к</w:t>
      </w:r>
      <w:r w:rsidR="002344B8" w:rsidRPr="00354F4B">
        <w:rPr>
          <w:szCs w:val="28"/>
        </w:rPr>
        <w:t>тов федерального значения, объектов регионального значения, объектов местного значения</w:t>
      </w:r>
      <w:r w:rsidRPr="00354F4B">
        <w:rPr>
          <w:szCs w:val="28"/>
        </w:rPr>
        <w:t xml:space="preserve"> (прило</w:t>
      </w:r>
      <w:r w:rsidR="005E1EF4" w:rsidRPr="00354F4B">
        <w:rPr>
          <w:szCs w:val="28"/>
        </w:rPr>
        <w:t>жение </w:t>
      </w:r>
      <w:r w:rsidRPr="00354F4B">
        <w:rPr>
          <w:szCs w:val="28"/>
        </w:rPr>
        <w:t>1).</w:t>
      </w:r>
    </w:p>
    <w:p w14:paraId="57797871" w14:textId="77777777" w:rsidR="00587EE9" w:rsidRPr="00354F4B" w:rsidRDefault="00587EE9" w:rsidP="00D473F5">
      <w:pPr>
        <w:autoSpaceDE w:val="0"/>
        <w:autoSpaceDN w:val="0"/>
        <w:adjustRightInd w:val="0"/>
        <w:outlineLvl w:val="1"/>
        <w:rPr>
          <w:szCs w:val="28"/>
        </w:rPr>
      </w:pPr>
      <w:r w:rsidRPr="00354F4B">
        <w:rPr>
          <w:szCs w:val="28"/>
        </w:rPr>
        <w:t>2. </w:t>
      </w:r>
      <w:r w:rsidRPr="00354F4B">
        <w:rPr>
          <w:bCs/>
          <w:szCs w:val="28"/>
        </w:rPr>
        <w:t xml:space="preserve">Чертеж </w:t>
      </w:r>
      <w:r w:rsidR="00910182" w:rsidRPr="00A74058">
        <w:t>проекта планировки территории, прилегающей к ул. Большой в Ленинском районе</w:t>
      </w:r>
      <w:r w:rsidR="00E858F8">
        <w:t xml:space="preserve">. </w:t>
      </w:r>
      <w:r w:rsidRPr="00354F4B">
        <w:rPr>
          <w:szCs w:val="28"/>
        </w:rPr>
        <w:t>Линии, обозначающие дороги, улицы, проезды, линии связи, объекты инженерной и транспортной инфраструктур</w:t>
      </w:r>
      <w:r w:rsidR="00D84964" w:rsidRPr="00354F4B">
        <w:rPr>
          <w:szCs w:val="28"/>
        </w:rPr>
        <w:t>, проходы к водным объе</w:t>
      </w:r>
      <w:r w:rsidR="00D84964" w:rsidRPr="00354F4B">
        <w:rPr>
          <w:szCs w:val="28"/>
        </w:rPr>
        <w:t>к</w:t>
      </w:r>
      <w:r w:rsidR="00D84964" w:rsidRPr="00354F4B">
        <w:rPr>
          <w:szCs w:val="28"/>
        </w:rPr>
        <w:t xml:space="preserve">там общего пользования и их береговым полосам </w:t>
      </w:r>
      <w:r w:rsidRPr="00354F4B">
        <w:rPr>
          <w:szCs w:val="28"/>
        </w:rPr>
        <w:t>(приложение 2).</w:t>
      </w:r>
    </w:p>
    <w:p w14:paraId="57797872" w14:textId="77777777" w:rsidR="00587EE9" w:rsidRDefault="00587EE9" w:rsidP="00496F4E">
      <w:pPr>
        <w:widowControl w:val="0"/>
        <w:rPr>
          <w:szCs w:val="28"/>
        </w:rPr>
      </w:pPr>
      <w:r w:rsidRPr="00354F4B">
        <w:rPr>
          <w:szCs w:val="28"/>
        </w:rPr>
        <w:t xml:space="preserve">3. Положение о размещении объектов капитального строительства </w:t>
      </w:r>
      <w:r w:rsidR="0087283C" w:rsidRPr="00354F4B">
        <w:rPr>
          <w:szCs w:val="28"/>
        </w:rPr>
        <w:t>фед</w:t>
      </w:r>
      <w:r w:rsidR="0087283C" w:rsidRPr="00354F4B">
        <w:rPr>
          <w:szCs w:val="28"/>
        </w:rPr>
        <w:t>е</w:t>
      </w:r>
      <w:r w:rsidR="0087283C" w:rsidRPr="00354F4B">
        <w:rPr>
          <w:szCs w:val="28"/>
        </w:rPr>
        <w:t>рального, регионального</w:t>
      </w:r>
      <w:r w:rsidR="00F46844" w:rsidRPr="00354F4B">
        <w:rPr>
          <w:szCs w:val="28"/>
        </w:rPr>
        <w:t xml:space="preserve"> </w:t>
      </w:r>
      <w:r w:rsidR="00BB6EA8" w:rsidRPr="00354F4B">
        <w:rPr>
          <w:szCs w:val="28"/>
        </w:rPr>
        <w:t>или</w:t>
      </w:r>
      <w:r w:rsidR="00F46844" w:rsidRPr="00354F4B">
        <w:rPr>
          <w:szCs w:val="28"/>
        </w:rPr>
        <w:t xml:space="preserve"> </w:t>
      </w:r>
      <w:r w:rsidRPr="00354F4B">
        <w:rPr>
          <w:szCs w:val="28"/>
        </w:rPr>
        <w:t>местного значения, а также о характеристиках пл</w:t>
      </w:r>
      <w:r w:rsidRPr="00354F4B">
        <w:rPr>
          <w:szCs w:val="28"/>
        </w:rPr>
        <w:t>а</w:t>
      </w:r>
      <w:r w:rsidRPr="00354F4B">
        <w:rPr>
          <w:szCs w:val="28"/>
        </w:rPr>
        <w:t xml:space="preserve">нируемого развития территории, в том числе плотности и параметрах застройки </w:t>
      </w:r>
      <w:r w:rsidR="007B64FE" w:rsidRPr="00354F4B">
        <w:rPr>
          <w:szCs w:val="28"/>
        </w:rPr>
        <w:t xml:space="preserve">   </w:t>
      </w:r>
      <w:r w:rsidRPr="00354F4B">
        <w:rPr>
          <w:szCs w:val="28"/>
        </w:rPr>
        <w:t>территории и характеристиках развития систем социального, транспортного о</w:t>
      </w:r>
      <w:r w:rsidRPr="00354F4B">
        <w:rPr>
          <w:szCs w:val="28"/>
        </w:rPr>
        <w:t>б</w:t>
      </w:r>
      <w:r w:rsidRPr="00354F4B">
        <w:rPr>
          <w:szCs w:val="28"/>
        </w:rPr>
        <w:t>служивания и инженерно-технического обеспечения, необходимых для развития территории (приложение 3).</w:t>
      </w:r>
    </w:p>
    <w:p w14:paraId="57797873" w14:textId="77777777" w:rsidR="00910182" w:rsidRPr="00612F89" w:rsidRDefault="00910182" w:rsidP="00910182">
      <w:pPr>
        <w:widowControl w:val="0"/>
      </w:pPr>
      <w:r w:rsidRPr="00612F89">
        <w:rPr>
          <w:szCs w:val="28"/>
        </w:rPr>
        <w:t>4. </w:t>
      </w:r>
      <w:r w:rsidR="001264D1" w:rsidRPr="00FD7E80">
        <w:rPr>
          <w:szCs w:val="28"/>
        </w:rPr>
        <w:t>Чертеж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застрое</w:t>
      </w:r>
      <w:r w:rsidR="001264D1" w:rsidRPr="00FD7E80">
        <w:rPr>
          <w:szCs w:val="28"/>
        </w:rPr>
        <w:t>н</w:t>
      </w:r>
      <w:r w:rsidR="001264D1" w:rsidRPr="00FD7E80">
        <w:rPr>
          <w:szCs w:val="28"/>
        </w:rPr>
        <w:t>ных земельных участков, в том числе границ земельных участков, на которых расположены линейные объекты, границ формируемых земельных участков, пл</w:t>
      </w:r>
      <w:r w:rsidR="001264D1" w:rsidRPr="00FD7E80">
        <w:rPr>
          <w:szCs w:val="28"/>
        </w:rPr>
        <w:t>а</w:t>
      </w:r>
      <w:r w:rsidR="001264D1" w:rsidRPr="00FD7E80">
        <w:rPr>
          <w:szCs w:val="28"/>
        </w:rPr>
        <w:t>нируемых для предоставления физическим и юридическим лицам для строител</w:t>
      </w:r>
      <w:r w:rsidR="001264D1" w:rsidRPr="00FD7E80">
        <w:rPr>
          <w:szCs w:val="28"/>
        </w:rPr>
        <w:t>ь</w:t>
      </w:r>
      <w:r w:rsidR="001264D1" w:rsidRPr="00FD7E80">
        <w:rPr>
          <w:szCs w:val="28"/>
        </w:rPr>
        <w:t>ства, границ земельных участков, предназначенных для размещения объектов к</w:t>
      </w:r>
      <w:r w:rsidR="001264D1" w:rsidRPr="00FD7E80">
        <w:rPr>
          <w:szCs w:val="28"/>
        </w:rPr>
        <w:t>а</w:t>
      </w:r>
      <w:r w:rsidR="001264D1" w:rsidRPr="00FD7E80">
        <w:rPr>
          <w:szCs w:val="28"/>
        </w:rPr>
        <w:t>питального строительства федерального, регионального или местного значения, границ территорий объектов культурного наследия, границ зон с особыми усл</w:t>
      </w:r>
      <w:r w:rsidR="001264D1" w:rsidRPr="00FD7E80">
        <w:rPr>
          <w:szCs w:val="28"/>
        </w:rPr>
        <w:t>о</w:t>
      </w:r>
      <w:r w:rsidR="001264D1" w:rsidRPr="00FD7E80">
        <w:rPr>
          <w:szCs w:val="28"/>
        </w:rPr>
        <w:t>виями использования территорий, границ зон действия публичных сервитутов</w:t>
      </w:r>
      <w:r w:rsidR="001264D1" w:rsidRPr="00612F89">
        <w:t xml:space="preserve"> </w:t>
      </w:r>
      <w:r w:rsidRPr="00612F89">
        <w:t>(приложение 4).</w:t>
      </w:r>
    </w:p>
    <w:p w14:paraId="57797874" w14:textId="77777777" w:rsidR="00910182" w:rsidRDefault="00910182" w:rsidP="00910182">
      <w:pPr>
        <w:widowControl w:val="0"/>
      </w:pPr>
      <w:r w:rsidRPr="00612F89">
        <w:t>5. </w:t>
      </w:r>
      <w:r w:rsidR="001264D1" w:rsidRPr="00FD7E80">
        <w:rPr>
          <w:szCs w:val="28"/>
        </w:rPr>
        <w:t>Чертеж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застрое</w:t>
      </w:r>
      <w:r w:rsidR="001264D1" w:rsidRPr="00FD7E80">
        <w:rPr>
          <w:szCs w:val="28"/>
        </w:rPr>
        <w:t>н</w:t>
      </w:r>
      <w:r w:rsidR="001264D1" w:rsidRPr="00FD7E80">
        <w:rPr>
          <w:szCs w:val="28"/>
        </w:rPr>
        <w:t>ных земельных участков, в том числе границ земельных участков, на которых расположены линейные объекты, границ формируемых земельных участков, пл</w:t>
      </w:r>
      <w:r w:rsidR="001264D1" w:rsidRPr="00FD7E80">
        <w:rPr>
          <w:szCs w:val="28"/>
        </w:rPr>
        <w:t>а</w:t>
      </w:r>
      <w:r w:rsidR="001264D1" w:rsidRPr="00FD7E80">
        <w:rPr>
          <w:szCs w:val="28"/>
        </w:rPr>
        <w:t>нируемых для предоставления физическим и юридическим лицам для строител</w:t>
      </w:r>
      <w:r w:rsidR="001264D1" w:rsidRPr="00FD7E80">
        <w:rPr>
          <w:szCs w:val="28"/>
        </w:rPr>
        <w:t>ь</w:t>
      </w:r>
      <w:r w:rsidR="001264D1" w:rsidRPr="00FD7E80">
        <w:rPr>
          <w:szCs w:val="28"/>
        </w:rPr>
        <w:t>ства, границ земельных участков, предназначенных для размещения объектов к</w:t>
      </w:r>
      <w:r w:rsidR="001264D1" w:rsidRPr="00FD7E80">
        <w:rPr>
          <w:szCs w:val="28"/>
        </w:rPr>
        <w:t>а</w:t>
      </w:r>
      <w:r w:rsidR="001264D1" w:rsidRPr="00FD7E80">
        <w:rPr>
          <w:szCs w:val="28"/>
        </w:rPr>
        <w:t>питального строительства федерального, регионального или местного значения, границ территорий объектов культурного наследия, границ зон с особыми усл</w:t>
      </w:r>
      <w:r w:rsidR="001264D1" w:rsidRPr="00FD7E80">
        <w:rPr>
          <w:szCs w:val="28"/>
        </w:rPr>
        <w:t>о</w:t>
      </w:r>
      <w:r w:rsidR="001264D1" w:rsidRPr="00FD7E80">
        <w:rPr>
          <w:szCs w:val="28"/>
        </w:rPr>
        <w:t>виями использования территорий, границ зон действия публичных сервитутов</w:t>
      </w:r>
      <w:r w:rsidRPr="00612F89">
        <w:t xml:space="preserve"> (приложение 5).</w:t>
      </w:r>
    </w:p>
    <w:p w14:paraId="57797875" w14:textId="77777777" w:rsidR="00612F89" w:rsidRPr="00612F89" w:rsidRDefault="00612F89" w:rsidP="00612F89">
      <w:pPr>
        <w:widowControl w:val="0"/>
      </w:pPr>
      <w:r>
        <w:rPr>
          <w:szCs w:val="28"/>
        </w:rPr>
        <w:t>6</w:t>
      </w:r>
      <w:r w:rsidRPr="00612F89">
        <w:rPr>
          <w:szCs w:val="28"/>
        </w:rPr>
        <w:t>. </w:t>
      </w:r>
      <w:r w:rsidR="001264D1" w:rsidRPr="00FD7E80">
        <w:rPr>
          <w:szCs w:val="28"/>
        </w:rPr>
        <w:t>Чертеж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застрое</w:t>
      </w:r>
      <w:r w:rsidR="001264D1" w:rsidRPr="00FD7E80">
        <w:rPr>
          <w:szCs w:val="28"/>
        </w:rPr>
        <w:t>н</w:t>
      </w:r>
      <w:r w:rsidR="001264D1" w:rsidRPr="00FD7E80">
        <w:rPr>
          <w:szCs w:val="28"/>
        </w:rPr>
        <w:t>ных земельных участков, в том числе границ земельных участков, на которых расположены линейные объекты, границ формируемых земельных участков, пл</w:t>
      </w:r>
      <w:r w:rsidR="001264D1" w:rsidRPr="00FD7E80">
        <w:rPr>
          <w:szCs w:val="28"/>
        </w:rPr>
        <w:t>а</w:t>
      </w:r>
      <w:r w:rsidR="001264D1" w:rsidRPr="00FD7E80">
        <w:rPr>
          <w:szCs w:val="28"/>
        </w:rPr>
        <w:t>нируемых для предоставления физическим и юридическим лицам для строител</w:t>
      </w:r>
      <w:r w:rsidR="001264D1" w:rsidRPr="00FD7E80">
        <w:rPr>
          <w:szCs w:val="28"/>
        </w:rPr>
        <w:t>ь</w:t>
      </w:r>
      <w:r w:rsidR="001264D1" w:rsidRPr="00FD7E80">
        <w:rPr>
          <w:szCs w:val="28"/>
        </w:rPr>
        <w:t>ства, границ земельных участков, предназначенных для размещения объектов к</w:t>
      </w:r>
      <w:r w:rsidR="001264D1" w:rsidRPr="00FD7E80">
        <w:rPr>
          <w:szCs w:val="28"/>
        </w:rPr>
        <w:t>а</w:t>
      </w:r>
      <w:r w:rsidR="001264D1" w:rsidRPr="00FD7E80">
        <w:rPr>
          <w:szCs w:val="28"/>
        </w:rPr>
        <w:t>питального строительства федерального, регионального или местного значения, границ территорий объектов культурного наследия, границ зон с особыми усл</w:t>
      </w:r>
      <w:r w:rsidR="001264D1" w:rsidRPr="00FD7E80">
        <w:rPr>
          <w:szCs w:val="28"/>
        </w:rPr>
        <w:t>о</w:t>
      </w:r>
      <w:r w:rsidR="001264D1" w:rsidRPr="00FD7E80">
        <w:rPr>
          <w:szCs w:val="28"/>
        </w:rPr>
        <w:t>виями использования территорий, границ зон действия публичных сервитутов</w:t>
      </w:r>
      <w:r w:rsidRPr="00612F89">
        <w:t xml:space="preserve"> (приложение </w:t>
      </w:r>
      <w:r>
        <w:t>6</w:t>
      </w:r>
      <w:r w:rsidRPr="00612F89">
        <w:t>).</w:t>
      </w:r>
    </w:p>
    <w:p w14:paraId="57797876" w14:textId="77777777" w:rsidR="00612F89" w:rsidRPr="00612F89" w:rsidRDefault="00612F89" w:rsidP="00612F89">
      <w:pPr>
        <w:widowControl w:val="0"/>
      </w:pPr>
      <w:r>
        <w:rPr>
          <w:szCs w:val="28"/>
        </w:rPr>
        <w:t>7</w:t>
      </w:r>
      <w:r w:rsidRPr="00612F89">
        <w:rPr>
          <w:szCs w:val="28"/>
        </w:rPr>
        <w:t>. </w:t>
      </w:r>
      <w:r w:rsidR="001264D1" w:rsidRPr="00FD7E80">
        <w:rPr>
          <w:szCs w:val="28"/>
        </w:rPr>
        <w:t>Чертеж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застрое</w:t>
      </w:r>
      <w:r w:rsidR="001264D1" w:rsidRPr="00FD7E80">
        <w:rPr>
          <w:szCs w:val="28"/>
        </w:rPr>
        <w:t>н</w:t>
      </w:r>
      <w:r w:rsidR="001264D1" w:rsidRPr="00FD7E80">
        <w:rPr>
          <w:szCs w:val="28"/>
        </w:rPr>
        <w:t>ных земельных участков, в том числе границ земельных участков, на которых расположены линейные объекты, границ формируемых земельных участков, пл</w:t>
      </w:r>
      <w:r w:rsidR="001264D1" w:rsidRPr="00FD7E80">
        <w:rPr>
          <w:szCs w:val="28"/>
        </w:rPr>
        <w:t>а</w:t>
      </w:r>
      <w:r w:rsidR="001264D1" w:rsidRPr="00FD7E80">
        <w:rPr>
          <w:szCs w:val="28"/>
        </w:rPr>
        <w:t>нируемых для предоставления физическим и юридическим лицам для строител</w:t>
      </w:r>
      <w:r w:rsidR="001264D1" w:rsidRPr="00FD7E80">
        <w:rPr>
          <w:szCs w:val="28"/>
        </w:rPr>
        <w:t>ь</w:t>
      </w:r>
      <w:r w:rsidR="001264D1" w:rsidRPr="00FD7E80">
        <w:rPr>
          <w:szCs w:val="28"/>
        </w:rPr>
        <w:t>ства, границ земельных участков, предназначенных для размещения объектов к</w:t>
      </w:r>
      <w:r w:rsidR="001264D1" w:rsidRPr="00FD7E80">
        <w:rPr>
          <w:szCs w:val="28"/>
        </w:rPr>
        <w:t>а</w:t>
      </w:r>
      <w:r w:rsidR="001264D1" w:rsidRPr="00FD7E80">
        <w:rPr>
          <w:szCs w:val="28"/>
        </w:rPr>
        <w:t>питального строительства федерального, регионального или местного значения, границ территорий объектов культурного наследия, границ зон с особыми усл</w:t>
      </w:r>
      <w:r w:rsidR="001264D1" w:rsidRPr="00FD7E80">
        <w:rPr>
          <w:szCs w:val="28"/>
        </w:rPr>
        <w:t>о</w:t>
      </w:r>
      <w:r w:rsidR="001264D1" w:rsidRPr="00FD7E80">
        <w:rPr>
          <w:szCs w:val="28"/>
        </w:rPr>
        <w:t>виями использования территорий, границ зон действия публичных сервитутов</w:t>
      </w:r>
      <w:r w:rsidR="001264D1" w:rsidRPr="00612F89">
        <w:t xml:space="preserve"> </w:t>
      </w:r>
      <w:r w:rsidRPr="00612F89">
        <w:t xml:space="preserve">(приложение </w:t>
      </w:r>
      <w:r>
        <w:t>7</w:t>
      </w:r>
      <w:r w:rsidRPr="00612F89">
        <w:t>).</w:t>
      </w:r>
    </w:p>
    <w:p w14:paraId="57797877" w14:textId="77777777" w:rsidR="00612F89" w:rsidRDefault="00612F89" w:rsidP="00693D5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14:paraId="57797878" w14:textId="77777777" w:rsidR="00587EE9" w:rsidRPr="00354F4B" w:rsidRDefault="0087283C" w:rsidP="00116945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354F4B">
        <w:rPr>
          <w:szCs w:val="28"/>
        </w:rPr>
        <w:t>_</w:t>
      </w:r>
      <w:r w:rsidR="00587EE9" w:rsidRPr="00354F4B">
        <w:rPr>
          <w:szCs w:val="28"/>
        </w:rPr>
        <w:t>___________</w:t>
      </w:r>
    </w:p>
    <w:p w14:paraId="57797879" w14:textId="77777777" w:rsidR="00587EE9" w:rsidRPr="00354F4B" w:rsidRDefault="00587EE9" w:rsidP="00496F4E">
      <w:pPr>
        <w:widowControl w:val="0"/>
        <w:ind w:right="264" w:firstLine="0"/>
        <w:rPr>
          <w:szCs w:val="28"/>
        </w:rPr>
      </w:pPr>
    </w:p>
    <w:p w14:paraId="5779787A" w14:textId="77777777" w:rsidR="009E0E53" w:rsidRPr="00354F4B" w:rsidRDefault="009E0E53" w:rsidP="00895EDC">
      <w:pPr>
        <w:widowControl w:val="0"/>
        <w:ind w:left="6804" w:right="266" w:firstLine="0"/>
        <w:rPr>
          <w:szCs w:val="28"/>
        </w:rPr>
        <w:sectPr w:rsidR="009E0E53" w:rsidRPr="00354F4B" w:rsidSect="007B64FE">
          <w:headerReference w:type="default" r:id="rId12"/>
          <w:type w:val="continuous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14:paraId="5779787B" w14:textId="77777777" w:rsidR="00B33552" w:rsidRPr="00354F4B" w:rsidRDefault="00535DAA" w:rsidP="000314B6">
      <w:pPr>
        <w:widowControl w:val="0"/>
        <w:ind w:right="266" w:firstLine="0"/>
        <w:rPr>
          <w:szCs w:val="28"/>
        </w:rPr>
        <w:sectPr w:rsidR="00B33552" w:rsidRPr="00354F4B" w:rsidSect="000314B6">
          <w:footerReference w:type="default" r:id="rId13"/>
          <w:pgSz w:w="16838" w:h="11906" w:orient="landscape" w:code="9"/>
          <w:pgMar w:top="567" w:right="598" w:bottom="567" w:left="851" w:header="709" w:footer="74" w:gutter="0"/>
          <w:pgNumType w:start="1"/>
          <w:cols w:space="708"/>
          <w:titlePg/>
          <w:docGrid w:linePitch="381"/>
        </w:sectPr>
      </w:pPr>
      <w:r w:rsidRPr="00535DAA">
        <w:rPr>
          <w:noProof/>
          <w:szCs w:val="28"/>
        </w:rPr>
        <w:drawing>
          <wp:inline distT="0" distB="0" distL="0" distR="0" wp14:anchorId="57797B44" wp14:editId="57797B45">
            <wp:extent cx="9669780" cy="6840220"/>
            <wp:effectExtent l="19050" t="0" r="7620" b="0"/>
            <wp:docPr id="12" name="Рисунок 11" descr="Прил 1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 1!!!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978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2FED">
        <w:rPr>
          <w:noProof/>
          <w:szCs w:val="28"/>
        </w:rPr>
        <w:pict w14:anchorId="57797B46">
          <v:rect id="_x0000_s1033" style="position:absolute;left:0;text-align:left;margin-left:359.45pt;margin-top:-537.7pt;width:27pt;height:24pt;z-index:251658240;mso-position-horizontal-relative:text;mso-position-vertical-relative:text" stroked="f"/>
        </w:pict>
      </w:r>
    </w:p>
    <w:p w14:paraId="5779787C" w14:textId="77777777" w:rsidR="00913379" w:rsidRPr="00354F4B" w:rsidRDefault="00535DAA" w:rsidP="000314B6">
      <w:pPr>
        <w:widowControl w:val="0"/>
        <w:ind w:firstLine="0"/>
        <w:rPr>
          <w:szCs w:val="28"/>
        </w:rPr>
        <w:sectPr w:rsidR="00913379" w:rsidRPr="00354F4B" w:rsidSect="000314B6">
          <w:pgSz w:w="16838" w:h="11906" w:orient="landscape" w:code="9"/>
          <w:pgMar w:top="540" w:right="598" w:bottom="567" w:left="700" w:header="709" w:footer="74" w:gutter="0"/>
          <w:pgNumType w:start="1"/>
          <w:cols w:space="708"/>
          <w:titlePg/>
          <w:docGrid w:linePitch="381"/>
        </w:sectPr>
      </w:pPr>
      <w:r w:rsidRPr="00535DAA">
        <w:rPr>
          <w:noProof/>
          <w:szCs w:val="28"/>
        </w:rPr>
        <w:drawing>
          <wp:inline distT="0" distB="0" distL="0" distR="0" wp14:anchorId="57797B47" wp14:editId="57797B48">
            <wp:extent cx="9708515" cy="6857365"/>
            <wp:effectExtent l="19050" t="0" r="6985" b="0"/>
            <wp:docPr id="11" name="Рисунок 10" descr="Прил 2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 2!!!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8515" cy="685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9787D" w14:textId="77777777" w:rsidR="00235B58" w:rsidRPr="0097425C" w:rsidRDefault="00235B58" w:rsidP="0097425C">
      <w:pPr>
        <w:widowControl w:val="0"/>
        <w:ind w:left="6237" w:firstLine="0"/>
        <w:rPr>
          <w:sz w:val="22"/>
          <w:szCs w:val="22"/>
        </w:rPr>
      </w:pPr>
      <w:r w:rsidRPr="0097425C">
        <w:rPr>
          <w:sz w:val="22"/>
          <w:szCs w:val="22"/>
        </w:rPr>
        <w:t>Приложение 3</w:t>
      </w:r>
    </w:p>
    <w:p w14:paraId="5779787E" w14:textId="77777777" w:rsidR="00C26C80" w:rsidRPr="0097425C" w:rsidRDefault="00C26C80" w:rsidP="0097425C">
      <w:pPr>
        <w:widowControl w:val="0"/>
        <w:ind w:left="6237" w:firstLine="0"/>
        <w:rPr>
          <w:sz w:val="22"/>
          <w:szCs w:val="22"/>
        </w:rPr>
      </w:pPr>
      <w:r w:rsidRPr="0097425C">
        <w:rPr>
          <w:sz w:val="22"/>
          <w:szCs w:val="22"/>
        </w:rPr>
        <w:t>к проект</w:t>
      </w:r>
      <w:r w:rsidR="00F62C33">
        <w:rPr>
          <w:sz w:val="22"/>
          <w:szCs w:val="22"/>
        </w:rPr>
        <w:t>у</w:t>
      </w:r>
      <w:r w:rsidRPr="0097425C">
        <w:rPr>
          <w:sz w:val="22"/>
          <w:szCs w:val="22"/>
        </w:rPr>
        <w:t xml:space="preserve"> планировки территории, прилегающей к ул. Большой в Лени</w:t>
      </w:r>
      <w:r w:rsidRPr="0097425C">
        <w:rPr>
          <w:sz w:val="22"/>
          <w:szCs w:val="22"/>
        </w:rPr>
        <w:t>н</w:t>
      </w:r>
      <w:r w:rsidRPr="0097425C">
        <w:rPr>
          <w:sz w:val="22"/>
          <w:szCs w:val="22"/>
        </w:rPr>
        <w:t>ском районе, и проектам межевания в границах земельных участков по дог</w:t>
      </w:r>
      <w:r w:rsidRPr="0097425C">
        <w:rPr>
          <w:sz w:val="22"/>
          <w:szCs w:val="22"/>
        </w:rPr>
        <w:t>о</w:t>
      </w:r>
      <w:r w:rsidRPr="0097425C">
        <w:rPr>
          <w:sz w:val="22"/>
          <w:szCs w:val="22"/>
        </w:rPr>
        <w:t>ворам аренды № 1 тко от 22.05.2007, № 2 тко от 01.06.2007 в границах те</w:t>
      </w:r>
      <w:r w:rsidRPr="0097425C">
        <w:rPr>
          <w:sz w:val="22"/>
          <w:szCs w:val="22"/>
        </w:rPr>
        <w:t>р</w:t>
      </w:r>
      <w:r w:rsidRPr="0097425C">
        <w:rPr>
          <w:sz w:val="22"/>
          <w:szCs w:val="22"/>
        </w:rPr>
        <w:t>ритории, прилегающей к ул. Большой в Ленинском районе</w:t>
      </w:r>
    </w:p>
    <w:p w14:paraId="5779787F" w14:textId="77777777" w:rsidR="00235B58" w:rsidRPr="00C26C80" w:rsidRDefault="00235B58" w:rsidP="00235B58">
      <w:pPr>
        <w:ind w:firstLine="0"/>
        <w:jc w:val="center"/>
        <w:rPr>
          <w:b/>
          <w:szCs w:val="28"/>
        </w:rPr>
      </w:pPr>
    </w:p>
    <w:p w14:paraId="57797880" w14:textId="77777777" w:rsidR="00235B58" w:rsidRDefault="00235B58" w:rsidP="00235B58">
      <w:pPr>
        <w:ind w:firstLine="0"/>
        <w:jc w:val="center"/>
        <w:rPr>
          <w:b/>
          <w:szCs w:val="28"/>
          <w:highlight w:val="yellow"/>
        </w:rPr>
      </w:pPr>
    </w:p>
    <w:p w14:paraId="57797881" w14:textId="77777777" w:rsidR="00C26C80" w:rsidRPr="00935376" w:rsidRDefault="00C26C80" w:rsidP="00C26C80">
      <w:pPr>
        <w:spacing w:line="240" w:lineRule="atLeast"/>
        <w:ind w:firstLine="0"/>
        <w:jc w:val="center"/>
        <w:rPr>
          <w:b/>
          <w:sz w:val="26"/>
          <w:szCs w:val="26"/>
        </w:rPr>
      </w:pPr>
      <w:r w:rsidRPr="00935376">
        <w:rPr>
          <w:b/>
          <w:sz w:val="26"/>
          <w:szCs w:val="26"/>
        </w:rPr>
        <w:t>ПОЛОЖЕНИЕ</w:t>
      </w:r>
    </w:p>
    <w:p w14:paraId="57797882" w14:textId="77777777" w:rsidR="0097425C" w:rsidRDefault="00C26C80" w:rsidP="003F45E1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 w:val="26"/>
          <w:szCs w:val="26"/>
        </w:rPr>
      </w:pPr>
      <w:r w:rsidRPr="00935376">
        <w:rPr>
          <w:b/>
          <w:sz w:val="26"/>
          <w:szCs w:val="26"/>
        </w:rPr>
        <w:t xml:space="preserve">о размещении объектов капитального строительства федерального, регионального или местного значения, а также о характеристиках планируемого развития </w:t>
      </w:r>
    </w:p>
    <w:p w14:paraId="57797883" w14:textId="77777777" w:rsidR="0097425C" w:rsidRDefault="00C26C80" w:rsidP="003F45E1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 w:val="26"/>
          <w:szCs w:val="26"/>
        </w:rPr>
      </w:pPr>
      <w:r w:rsidRPr="00935376">
        <w:rPr>
          <w:b/>
          <w:sz w:val="26"/>
          <w:szCs w:val="26"/>
        </w:rPr>
        <w:t xml:space="preserve">территории, в том числе плотности и параметрах застройки территории и </w:t>
      </w:r>
    </w:p>
    <w:p w14:paraId="57797884" w14:textId="77777777" w:rsidR="0097425C" w:rsidRDefault="00C26C80" w:rsidP="003F45E1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 w:val="26"/>
          <w:szCs w:val="26"/>
        </w:rPr>
      </w:pPr>
      <w:r w:rsidRPr="00935376">
        <w:rPr>
          <w:b/>
          <w:sz w:val="26"/>
          <w:szCs w:val="26"/>
        </w:rPr>
        <w:t xml:space="preserve">характеристиках развития систем социального, транспортного </w:t>
      </w:r>
    </w:p>
    <w:p w14:paraId="57797885" w14:textId="77777777" w:rsidR="0097425C" w:rsidRDefault="00C26C80" w:rsidP="003F45E1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 w:val="26"/>
          <w:szCs w:val="26"/>
        </w:rPr>
      </w:pPr>
      <w:r w:rsidRPr="00935376">
        <w:rPr>
          <w:b/>
          <w:sz w:val="26"/>
          <w:szCs w:val="26"/>
        </w:rPr>
        <w:t xml:space="preserve">обслуживания и инженерно-технического обеспечения, </w:t>
      </w:r>
    </w:p>
    <w:p w14:paraId="57797886" w14:textId="77777777" w:rsidR="00C26C80" w:rsidRPr="00935376" w:rsidRDefault="00C26C80" w:rsidP="003F45E1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 w:val="26"/>
          <w:szCs w:val="26"/>
        </w:rPr>
      </w:pPr>
      <w:r w:rsidRPr="00935376">
        <w:rPr>
          <w:b/>
          <w:sz w:val="26"/>
          <w:szCs w:val="26"/>
        </w:rPr>
        <w:t>необходимых для развития территории</w:t>
      </w:r>
    </w:p>
    <w:p w14:paraId="57797887" w14:textId="77777777" w:rsidR="00C26C80" w:rsidRPr="0097425C" w:rsidRDefault="00C26C80" w:rsidP="00C26C80">
      <w:pPr>
        <w:suppressAutoHyphens/>
        <w:spacing w:line="240" w:lineRule="atLeast"/>
        <w:ind w:firstLine="0"/>
        <w:jc w:val="center"/>
        <w:rPr>
          <w:sz w:val="24"/>
          <w:szCs w:val="26"/>
        </w:rPr>
      </w:pPr>
    </w:p>
    <w:p w14:paraId="57797888" w14:textId="77777777" w:rsidR="00C26C80" w:rsidRPr="00935376" w:rsidRDefault="00C26C80" w:rsidP="00C26C80">
      <w:pPr>
        <w:pStyle w:val="S2"/>
        <w:spacing w:line="240" w:lineRule="atLeast"/>
        <w:ind w:firstLine="0"/>
        <w:jc w:val="center"/>
        <w:rPr>
          <w:b/>
          <w:sz w:val="26"/>
          <w:szCs w:val="26"/>
        </w:rPr>
      </w:pPr>
      <w:r w:rsidRPr="00935376">
        <w:rPr>
          <w:b/>
          <w:sz w:val="26"/>
          <w:szCs w:val="26"/>
        </w:rPr>
        <w:t>1. Характеристика современного использования территории</w:t>
      </w:r>
    </w:p>
    <w:p w14:paraId="57797889" w14:textId="77777777" w:rsidR="00C26C80" w:rsidRPr="0097425C" w:rsidRDefault="00C26C80" w:rsidP="00C26C80">
      <w:pPr>
        <w:suppressAutoHyphens/>
        <w:rPr>
          <w:rFonts w:ascii="Calibri" w:hAnsi="Calibri"/>
          <w:sz w:val="24"/>
        </w:rPr>
      </w:pPr>
    </w:p>
    <w:p w14:paraId="5779788A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Территория планировочного района площадью 183,07 га размещается в границах Ленинского района города Новосибирска. Она ограничена следующими объектами: с северо-востока – продолжением ул.</w:t>
      </w:r>
      <w:r w:rsidR="00CF3302" w:rsidRPr="00CF3302">
        <w:rPr>
          <w:sz w:val="26"/>
          <w:szCs w:val="26"/>
        </w:rPr>
        <w:t xml:space="preserve"> </w:t>
      </w:r>
      <w:r w:rsidRPr="00CF3302">
        <w:rPr>
          <w:sz w:val="26"/>
          <w:szCs w:val="26"/>
        </w:rPr>
        <w:t>Междуреченск</w:t>
      </w:r>
      <w:r w:rsidR="001264D1" w:rsidRPr="00CF3302">
        <w:rPr>
          <w:sz w:val="26"/>
          <w:szCs w:val="26"/>
        </w:rPr>
        <w:t>ой</w:t>
      </w:r>
      <w:r w:rsidRPr="00CF3302">
        <w:rPr>
          <w:sz w:val="26"/>
          <w:szCs w:val="26"/>
        </w:rPr>
        <w:t>, с юга-востока</w:t>
      </w:r>
      <w:r w:rsidR="00CF3302">
        <w:rPr>
          <w:sz w:val="26"/>
          <w:szCs w:val="26"/>
        </w:rPr>
        <w:t> </w:t>
      </w:r>
      <w:r w:rsidRPr="00CF3302">
        <w:rPr>
          <w:sz w:val="26"/>
          <w:szCs w:val="26"/>
        </w:rPr>
        <w:t>– створом перспе</w:t>
      </w:r>
      <w:r w:rsidRPr="00CF3302">
        <w:rPr>
          <w:sz w:val="26"/>
          <w:szCs w:val="26"/>
        </w:rPr>
        <w:t>к</w:t>
      </w:r>
      <w:r w:rsidRPr="00CF3302">
        <w:rPr>
          <w:sz w:val="26"/>
          <w:szCs w:val="26"/>
        </w:rPr>
        <w:t>тивного Ельцовского мостового перехода через р. Обь, с северо-западной стороны – границей города, с запада – Колыванским шоссе, с юго-запада</w:t>
      </w:r>
      <w:r w:rsidR="00CF3302">
        <w:rPr>
          <w:sz w:val="26"/>
          <w:szCs w:val="26"/>
        </w:rPr>
        <w:t> </w:t>
      </w:r>
      <w:r w:rsidR="00F62C33">
        <w:rPr>
          <w:sz w:val="26"/>
          <w:szCs w:val="26"/>
        </w:rPr>
        <w:t>– продолжением ул. </w:t>
      </w:r>
      <w:r w:rsidRPr="00CF3302">
        <w:rPr>
          <w:sz w:val="26"/>
          <w:szCs w:val="26"/>
        </w:rPr>
        <w:t>Больш</w:t>
      </w:r>
      <w:r w:rsidR="001264D1" w:rsidRPr="00CF3302">
        <w:rPr>
          <w:sz w:val="26"/>
          <w:szCs w:val="26"/>
        </w:rPr>
        <w:t>ой</w:t>
      </w:r>
      <w:r w:rsidRPr="00CF3302">
        <w:rPr>
          <w:sz w:val="26"/>
          <w:szCs w:val="26"/>
        </w:rPr>
        <w:t>.</w:t>
      </w:r>
    </w:p>
    <w:p w14:paraId="5779788B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В градостроительном отношении территория планировочного района не освоена. Отсутствует застройка, не сформированы системы инженерной и транспортной инфр</w:t>
      </w:r>
      <w:r w:rsidRPr="00CF3302">
        <w:rPr>
          <w:sz w:val="26"/>
          <w:szCs w:val="26"/>
        </w:rPr>
        <w:t>а</w:t>
      </w:r>
      <w:r w:rsidRPr="00CF3302">
        <w:rPr>
          <w:sz w:val="26"/>
          <w:szCs w:val="26"/>
        </w:rPr>
        <w:t>структуры. С городскими районами транспортное сообщение осуществляется по прое</w:t>
      </w:r>
      <w:r w:rsidRPr="00CF3302">
        <w:rPr>
          <w:sz w:val="26"/>
          <w:szCs w:val="26"/>
        </w:rPr>
        <w:t>з</w:t>
      </w:r>
      <w:r w:rsidRPr="00CF3302">
        <w:rPr>
          <w:sz w:val="26"/>
          <w:szCs w:val="26"/>
        </w:rPr>
        <w:t>ду на ул. Больш</w:t>
      </w:r>
      <w:r w:rsidR="001264D1" w:rsidRPr="00CF3302">
        <w:rPr>
          <w:sz w:val="26"/>
          <w:szCs w:val="26"/>
        </w:rPr>
        <w:t>ой</w:t>
      </w:r>
      <w:r w:rsidRPr="00CF3302">
        <w:rPr>
          <w:sz w:val="26"/>
          <w:szCs w:val="26"/>
        </w:rPr>
        <w:t xml:space="preserve"> </w:t>
      </w:r>
      <w:r w:rsidR="00CF3302">
        <w:rPr>
          <w:sz w:val="26"/>
          <w:szCs w:val="26"/>
        </w:rPr>
        <w:t xml:space="preserve">и </w:t>
      </w:r>
      <w:r w:rsidRPr="00CF3302">
        <w:rPr>
          <w:sz w:val="26"/>
          <w:szCs w:val="26"/>
        </w:rPr>
        <w:t>дороге по ул. 2-</w:t>
      </w:r>
      <w:r w:rsidR="001264D1" w:rsidRPr="00CF3302">
        <w:rPr>
          <w:sz w:val="26"/>
          <w:szCs w:val="26"/>
        </w:rPr>
        <w:t>й</w:t>
      </w:r>
      <w:r w:rsidRPr="00CF3302">
        <w:rPr>
          <w:sz w:val="26"/>
          <w:szCs w:val="26"/>
        </w:rPr>
        <w:t xml:space="preserve"> Станционн</w:t>
      </w:r>
      <w:r w:rsidR="001264D1" w:rsidRPr="00CF3302">
        <w:rPr>
          <w:sz w:val="26"/>
          <w:szCs w:val="26"/>
        </w:rPr>
        <w:t>ой</w:t>
      </w:r>
      <w:r w:rsidRPr="00CF3302">
        <w:rPr>
          <w:sz w:val="26"/>
          <w:szCs w:val="26"/>
        </w:rPr>
        <w:t>. В пригородном направлении соо</w:t>
      </w:r>
      <w:r w:rsidRPr="00CF3302">
        <w:rPr>
          <w:sz w:val="26"/>
          <w:szCs w:val="26"/>
        </w:rPr>
        <w:t>б</w:t>
      </w:r>
      <w:r w:rsidRPr="00CF3302">
        <w:rPr>
          <w:sz w:val="26"/>
          <w:szCs w:val="26"/>
        </w:rPr>
        <w:t>щение осуществляется по Колыванскому и Криводановскому шоссе.</w:t>
      </w:r>
    </w:p>
    <w:p w14:paraId="5779788C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 xml:space="preserve">Территория частично занята комплексом золоотвала </w:t>
      </w:r>
      <w:r w:rsidR="00CF3302">
        <w:rPr>
          <w:sz w:val="26"/>
          <w:szCs w:val="26"/>
        </w:rPr>
        <w:t>т</w:t>
      </w:r>
      <w:r w:rsidR="001264D1" w:rsidRPr="00CF3302">
        <w:rPr>
          <w:sz w:val="26"/>
          <w:szCs w:val="26"/>
        </w:rPr>
        <w:t>еплоэ</w:t>
      </w:r>
      <w:r w:rsidR="003F45E1" w:rsidRPr="00CF3302">
        <w:rPr>
          <w:sz w:val="26"/>
          <w:szCs w:val="26"/>
        </w:rPr>
        <w:t>лектроцентрал</w:t>
      </w:r>
      <w:r w:rsidR="00CF3302">
        <w:rPr>
          <w:sz w:val="26"/>
          <w:szCs w:val="26"/>
        </w:rPr>
        <w:t xml:space="preserve">и </w:t>
      </w:r>
      <w:r w:rsidR="003F45E1" w:rsidRPr="00CF3302">
        <w:rPr>
          <w:sz w:val="26"/>
          <w:szCs w:val="26"/>
        </w:rPr>
        <w:t>(д</w:t>
      </w:r>
      <w:r w:rsidR="003F45E1" w:rsidRPr="00CF3302">
        <w:rPr>
          <w:sz w:val="26"/>
          <w:szCs w:val="26"/>
        </w:rPr>
        <w:t>а</w:t>
      </w:r>
      <w:r w:rsidR="003F45E1" w:rsidRPr="00CF3302">
        <w:rPr>
          <w:sz w:val="26"/>
          <w:szCs w:val="26"/>
        </w:rPr>
        <w:t>лее</w:t>
      </w:r>
      <w:r w:rsidR="00F62C33">
        <w:rPr>
          <w:sz w:val="26"/>
          <w:szCs w:val="26"/>
        </w:rPr>
        <w:t xml:space="preserve"> - </w:t>
      </w:r>
      <w:r w:rsidR="00F62C33" w:rsidRPr="00CF3302">
        <w:rPr>
          <w:sz w:val="26"/>
          <w:szCs w:val="26"/>
        </w:rPr>
        <w:t>ТЭЦ</w:t>
      </w:r>
      <w:r w:rsidR="003F45E1" w:rsidRPr="00CF3302">
        <w:rPr>
          <w:sz w:val="26"/>
          <w:szCs w:val="26"/>
        </w:rPr>
        <w:t xml:space="preserve">) </w:t>
      </w:r>
      <w:r w:rsidR="00F62C33" w:rsidRPr="00CF3302">
        <w:rPr>
          <w:sz w:val="26"/>
          <w:szCs w:val="26"/>
        </w:rPr>
        <w:t>ТЭЦ-3</w:t>
      </w:r>
      <w:r w:rsidR="00F62C33">
        <w:rPr>
          <w:sz w:val="26"/>
          <w:szCs w:val="26"/>
        </w:rPr>
        <w:t xml:space="preserve"> </w:t>
      </w:r>
      <w:r w:rsidRPr="00CF3302">
        <w:rPr>
          <w:sz w:val="26"/>
          <w:szCs w:val="26"/>
        </w:rPr>
        <w:t xml:space="preserve">на арендуемом участке </w:t>
      </w:r>
      <w:r w:rsidR="00F62C33">
        <w:rPr>
          <w:sz w:val="26"/>
          <w:szCs w:val="26"/>
        </w:rPr>
        <w:t>о</w:t>
      </w:r>
      <w:r w:rsidR="003F45E1" w:rsidRPr="00CF3302">
        <w:rPr>
          <w:sz w:val="26"/>
          <w:szCs w:val="26"/>
        </w:rPr>
        <w:t>ткрытого акционерного общества</w:t>
      </w:r>
      <w:r w:rsidRPr="00CF3302">
        <w:rPr>
          <w:sz w:val="26"/>
          <w:szCs w:val="26"/>
        </w:rPr>
        <w:t xml:space="preserve"> «Сиби</w:t>
      </w:r>
      <w:r w:rsidRPr="00CF3302">
        <w:rPr>
          <w:sz w:val="26"/>
          <w:szCs w:val="26"/>
        </w:rPr>
        <w:t>р</w:t>
      </w:r>
      <w:r w:rsidRPr="00CF3302">
        <w:rPr>
          <w:sz w:val="26"/>
          <w:szCs w:val="26"/>
        </w:rPr>
        <w:t xml:space="preserve">ская энергетическая компания». Арендатором участков площадью 65,7735 га </w:t>
      </w:r>
      <w:r w:rsidR="00CF3302">
        <w:rPr>
          <w:sz w:val="26"/>
          <w:szCs w:val="26"/>
        </w:rPr>
        <w:t xml:space="preserve">закрытым акционерным обществом </w:t>
      </w:r>
      <w:r w:rsidRPr="00CF3302">
        <w:rPr>
          <w:sz w:val="26"/>
          <w:szCs w:val="26"/>
        </w:rPr>
        <w:t>«Строитель» выполнена инженерная подготовка территории и ведется комплексное жилищное строительство. Значительную часть территории заним</w:t>
      </w:r>
      <w:r w:rsidRPr="00CF3302">
        <w:rPr>
          <w:sz w:val="26"/>
          <w:szCs w:val="26"/>
        </w:rPr>
        <w:t>а</w:t>
      </w:r>
      <w:r w:rsidRPr="00CF3302">
        <w:rPr>
          <w:sz w:val="26"/>
          <w:szCs w:val="26"/>
        </w:rPr>
        <w:t>ет заболоченный участок с озером Леньково.</w:t>
      </w:r>
    </w:p>
    <w:p w14:paraId="5779788D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Через территорию транзитом проходят магистральные сети, в том числе - во</w:t>
      </w:r>
      <w:r w:rsidRPr="00CF3302">
        <w:rPr>
          <w:sz w:val="26"/>
          <w:szCs w:val="26"/>
        </w:rPr>
        <w:t>з</w:t>
      </w:r>
      <w:r w:rsidRPr="00CF3302">
        <w:rPr>
          <w:sz w:val="26"/>
          <w:szCs w:val="26"/>
        </w:rPr>
        <w:t xml:space="preserve">душные и кабельные ЛЭП 220 и 110 кВ, канализационные коллекторы </w:t>
      </w:r>
      <w:r w:rsidRPr="00CF3302">
        <w:rPr>
          <w:sz w:val="26"/>
          <w:szCs w:val="26"/>
          <w:lang w:val="en-US"/>
        </w:rPr>
        <w:t>d</w:t>
      </w:r>
      <w:r w:rsidRPr="00CF3302">
        <w:rPr>
          <w:sz w:val="26"/>
          <w:szCs w:val="26"/>
        </w:rPr>
        <w:t xml:space="preserve">=2000-2500 мм, водопровод </w:t>
      </w:r>
      <w:r w:rsidRPr="00CF3302">
        <w:rPr>
          <w:sz w:val="26"/>
          <w:szCs w:val="26"/>
          <w:lang w:val="en-US"/>
        </w:rPr>
        <w:t>d</w:t>
      </w:r>
      <w:r w:rsidRPr="00CF3302">
        <w:rPr>
          <w:sz w:val="26"/>
          <w:szCs w:val="26"/>
        </w:rPr>
        <w:t xml:space="preserve">=500 </w:t>
      </w:r>
      <w:r w:rsidR="00FB588E" w:rsidRPr="00CF3302">
        <w:rPr>
          <w:sz w:val="26"/>
          <w:szCs w:val="26"/>
        </w:rPr>
        <w:t>м</w:t>
      </w:r>
      <w:r w:rsidRPr="00CF3302">
        <w:rPr>
          <w:sz w:val="26"/>
          <w:szCs w:val="26"/>
        </w:rPr>
        <w:t>м.</w:t>
      </w:r>
    </w:p>
    <w:p w14:paraId="5779788E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Плотность улично-дорожной сети (далее – УДС) составляет только 0,5</w:t>
      </w:r>
      <w:r w:rsidR="003F45E1" w:rsidRPr="00CF3302">
        <w:rPr>
          <w:sz w:val="26"/>
          <w:szCs w:val="26"/>
        </w:rPr>
        <w:t> </w:t>
      </w:r>
      <w:r w:rsidRPr="00CF3302">
        <w:rPr>
          <w:sz w:val="26"/>
          <w:szCs w:val="26"/>
        </w:rPr>
        <w:t xml:space="preserve">км/кв. км, что на порядок ниже нормативных требований. </w:t>
      </w:r>
    </w:p>
    <w:p w14:paraId="5779788F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Территория относится к категории приаэродромных, расположенных в зоне огр</w:t>
      </w:r>
      <w:r w:rsidRPr="00CF3302">
        <w:rPr>
          <w:sz w:val="26"/>
          <w:szCs w:val="26"/>
        </w:rPr>
        <w:t>а</w:t>
      </w:r>
      <w:r w:rsidRPr="00CF3302">
        <w:rPr>
          <w:sz w:val="26"/>
          <w:szCs w:val="26"/>
        </w:rPr>
        <w:t>ничений высотности строительства аэродрома Толмачево. Здесь возможно строител</w:t>
      </w:r>
      <w:r w:rsidRPr="00CF3302">
        <w:rPr>
          <w:sz w:val="26"/>
          <w:szCs w:val="26"/>
        </w:rPr>
        <w:t>ь</w:t>
      </w:r>
      <w:r w:rsidRPr="00CF3302">
        <w:rPr>
          <w:sz w:val="26"/>
          <w:szCs w:val="26"/>
        </w:rPr>
        <w:t xml:space="preserve">ство высотностью не более 220 м в абсолютных отметках. </w:t>
      </w:r>
    </w:p>
    <w:p w14:paraId="57797890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Всего используется 27,4</w:t>
      </w:r>
      <w:r w:rsidR="003F45E1" w:rsidRPr="00CF3302">
        <w:rPr>
          <w:sz w:val="26"/>
          <w:szCs w:val="26"/>
        </w:rPr>
        <w:t> </w:t>
      </w:r>
      <w:r w:rsidRPr="00CF3302">
        <w:rPr>
          <w:sz w:val="26"/>
          <w:szCs w:val="26"/>
        </w:rPr>
        <w:t>% территории. Оставшаяся территория не занята объе</w:t>
      </w:r>
      <w:r w:rsidRPr="00CF3302">
        <w:rPr>
          <w:sz w:val="26"/>
          <w:szCs w:val="26"/>
        </w:rPr>
        <w:t>к</w:t>
      </w:r>
      <w:r w:rsidRPr="00CF3302">
        <w:rPr>
          <w:sz w:val="26"/>
          <w:szCs w:val="26"/>
        </w:rPr>
        <w:t>тами капитального строительства. 35,9</w:t>
      </w:r>
      <w:r w:rsidR="003F45E1" w:rsidRPr="00CF3302">
        <w:rPr>
          <w:sz w:val="26"/>
          <w:szCs w:val="26"/>
        </w:rPr>
        <w:t> </w:t>
      </w:r>
      <w:r w:rsidRPr="00CF3302">
        <w:rPr>
          <w:sz w:val="26"/>
          <w:szCs w:val="26"/>
        </w:rPr>
        <w:t>% территории предоставлено под новую жилую застройку и 36,7</w:t>
      </w:r>
      <w:r w:rsidR="003F45E1" w:rsidRPr="00CF3302">
        <w:rPr>
          <w:sz w:val="26"/>
          <w:szCs w:val="26"/>
        </w:rPr>
        <w:t> </w:t>
      </w:r>
      <w:r w:rsidRPr="00CF3302">
        <w:rPr>
          <w:sz w:val="26"/>
          <w:szCs w:val="26"/>
        </w:rPr>
        <w:t>% относится к территориям муниципального резерва.</w:t>
      </w:r>
    </w:p>
    <w:p w14:paraId="57797891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Дальнейшее развитие территории района будет зависеть от решения основных планировочных проблем, среди которых выделяются следующие:</w:t>
      </w:r>
    </w:p>
    <w:p w14:paraId="57797892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отдаленность планировочного района от селитебных территорий города, общ</w:t>
      </w:r>
      <w:r w:rsidRPr="00CF3302">
        <w:rPr>
          <w:sz w:val="26"/>
          <w:szCs w:val="26"/>
        </w:rPr>
        <w:t>е</w:t>
      </w:r>
      <w:r w:rsidRPr="00CF3302">
        <w:rPr>
          <w:sz w:val="26"/>
          <w:szCs w:val="26"/>
        </w:rPr>
        <w:t>ственно-деловых, рекреационных центров;</w:t>
      </w:r>
    </w:p>
    <w:p w14:paraId="57797893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ограничения транспортного обслуживания территории, неразвитость УДС, отсу</w:t>
      </w:r>
      <w:r w:rsidRPr="00CF3302">
        <w:rPr>
          <w:sz w:val="26"/>
          <w:szCs w:val="26"/>
        </w:rPr>
        <w:t>т</w:t>
      </w:r>
      <w:r w:rsidRPr="00CF3302">
        <w:rPr>
          <w:sz w:val="26"/>
          <w:szCs w:val="26"/>
        </w:rPr>
        <w:t>ствие внеуличных видов пассажирского транспорта;</w:t>
      </w:r>
    </w:p>
    <w:p w14:paraId="57797894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сложность инженерно-геологических условий, включая возможность затопления паводком 1</w:t>
      </w:r>
      <w:r w:rsidR="003F45E1" w:rsidRPr="00CF3302">
        <w:rPr>
          <w:sz w:val="26"/>
          <w:szCs w:val="26"/>
        </w:rPr>
        <w:t> </w:t>
      </w:r>
      <w:r w:rsidRPr="00CF3302">
        <w:rPr>
          <w:sz w:val="26"/>
          <w:szCs w:val="26"/>
        </w:rPr>
        <w:t>% обеспеченности, высокий уровень грунтовых вод, наличие заболоченных участков;</w:t>
      </w:r>
    </w:p>
    <w:p w14:paraId="57797895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отсутствие в пределах нормативных радиусов доступности объектов коммунал</w:t>
      </w:r>
      <w:r w:rsidRPr="00CF3302">
        <w:rPr>
          <w:sz w:val="26"/>
          <w:szCs w:val="26"/>
        </w:rPr>
        <w:t>ь</w:t>
      </w:r>
      <w:r w:rsidRPr="00CF3302">
        <w:rPr>
          <w:sz w:val="26"/>
          <w:szCs w:val="26"/>
        </w:rPr>
        <w:t>но-бытового обслуживания населения.</w:t>
      </w:r>
    </w:p>
    <w:p w14:paraId="57797896" w14:textId="77777777" w:rsidR="00C26C80" w:rsidRPr="00CF3302" w:rsidRDefault="00C26C80" w:rsidP="00CF3302">
      <w:pPr>
        <w:rPr>
          <w:sz w:val="26"/>
          <w:szCs w:val="26"/>
        </w:rPr>
      </w:pPr>
    </w:p>
    <w:p w14:paraId="57797897" w14:textId="77777777" w:rsidR="00C26C80" w:rsidRPr="00CF3302" w:rsidRDefault="00C26C80" w:rsidP="00CF3302">
      <w:pPr>
        <w:pStyle w:val="1"/>
        <w:spacing w:before="0" w:after="0"/>
        <w:ind w:firstLine="0"/>
        <w:rPr>
          <w:sz w:val="26"/>
          <w:szCs w:val="26"/>
        </w:rPr>
      </w:pPr>
      <w:r w:rsidRPr="00CF3302">
        <w:rPr>
          <w:sz w:val="26"/>
          <w:szCs w:val="26"/>
        </w:rPr>
        <w:t>2</w:t>
      </w:r>
      <w:r w:rsidR="00FB588E" w:rsidRPr="00CF3302">
        <w:rPr>
          <w:sz w:val="26"/>
          <w:szCs w:val="26"/>
        </w:rPr>
        <w:t>.</w:t>
      </w:r>
      <w:r w:rsidR="00CF3302">
        <w:rPr>
          <w:sz w:val="26"/>
          <w:szCs w:val="26"/>
        </w:rPr>
        <w:t> </w:t>
      </w:r>
      <w:r w:rsidRPr="00CF3302">
        <w:rPr>
          <w:sz w:val="26"/>
          <w:szCs w:val="26"/>
        </w:rPr>
        <w:t>Основные направления градостроительного развития территории</w:t>
      </w:r>
    </w:p>
    <w:p w14:paraId="57797898" w14:textId="77777777" w:rsidR="00E930B6" w:rsidRPr="00CF3302" w:rsidRDefault="00E930B6" w:rsidP="00CF3302">
      <w:pPr>
        <w:pStyle w:val="1"/>
        <w:spacing w:before="0" w:after="0"/>
        <w:rPr>
          <w:sz w:val="26"/>
          <w:szCs w:val="26"/>
        </w:rPr>
      </w:pPr>
    </w:p>
    <w:p w14:paraId="57797899" w14:textId="77777777" w:rsidR="00C26C80" w:rsidRPr="00CF3302" w:rsidRDefault="00C26C80" w:rsidP="00CF3302">
      <w:pPr>
        <w:pStyle w:val="1"/>
        <w:spacing w:before="0" w:after="0"/>
        <w:ind w:firstLine="0"/>
        <w:rPr>
          <w:sz w:val="26"/>
          <w:szCs w:val="26"/>
        </w:rPr>
      </w:pPr>
      <w:r w:rsidRPr="00CF3302">
        <w:rPr>
          <w:sz w:val="26"/>
          <w:szCs w:val="26"/>
        </w:rPr>
        <w:t>2.1</w:t>
      </w:r>
      <w:r w:rsidR="00CF3302">
        <w:rPr>
          <w:sz w:val="26"/>
          <w:szCs w:val="26"/>
        </w:rPr>
        <w:t>. </w:t>
      </w:r>
      <w:r w:rsidRPr="00CF3302">
        <w:rPr>
          <w:sz w:val="26"/>
          <w:szCs w:val="26"/>
        </w:rPr>
        <w:t xml:space="preserve">Основные положения </w:t>
      </w:r>
    </w:p>
    <w:p w14:paraId="5779789A" w14:textId="77777777" w:rsidR="00E930B6" w:rsidRPr="00CF3302" w:rsidRDefault="00E930B6" w:rsidP="00CF3302">
      <w:pPr>
        <w:rPr>
          <w:sz w:val="26"/>
          <w:szCs w:val="26"/>
        </w:rPr>
      </w:pPr>
    </w:p>
    <w:p w14:paraId="5779789B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Проект планировки выполнен с целью выделения элементов планировочной структуры территории (микрорайонов, кварталов), установления характеристик план</w:t>
      </w:r>
      <w:r w:rsidRPr="00CF3302">
        <w:rPr>
          <w:sz w:val="26"/>
          <w:szCs w:val="26"/>
        </w:rPr>
        <w:t>и</w:t>
      </w:r>
      <w:r w:rsidRPr="00CF3302">
        <w:rPr>
          <w:sz w:val="26"/>
          <w:szCs w:val="26"/>
        </w:rPr>
        <w:t>руемого развития данных элементов. На планируемой территории формируется жилой район средне- и многоэтажной застройки с полным набором объектов коммунально-бытового обслуживания населения. Планировочная структура территории состоит из трех жилых микрорайонов и центра общественного обслуживания района:</w:t>
      </w:r>
    </w:p>
    <w:p w14:paraId="5779789C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микрорайон</w:t>
      </w:r>
      <w:r w:rsidR="003F45E1" w:rsidRPr="00CF3302">
        <w:rPr>
          <w:sz w:val="26"/>
          <w:szCs w:val="26"/>
        </w:rPr>
        <w:t>а</w:t>
      </w:r>
      <w:r w:rsidRPr="00CF3302">
        <w:rPr>
          <w:sz w:val="26"/>
          <w:szCs w:val="26"/>
        </w:rPr>
        <w:t xml:space="preserve"> жилой застройки «А» (Новомарусино) с кварталами А-1 и А-2 в его составе;</w:t>
      </w:r>
    </w:p>
    <w:p w14:paraId="5779789D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микрорайон</w:t>
      </w:r>
      <w:r w:rsidR="003F45E1" w:rsidRPr="00CF3302">
        <w:rPr>
          <w:sz w:val="26"/>
          <w:szCs w:val="26"/>
        </w:rPr>
        <w:t>а</w:t>
      </w:r>
      <w:r w:rsidRPr="00CF3302">
        <w:rPr>
          <w:sz w:val="26"/>
          <w:szCs w:val="26"/>
        </w:rPr>
        <w:t xml:space="preserve"> жилой и общественно-деловой застройки «Б» с внутриквартальными территориями многоэтажной застройки Б-1 и среднеэтажной застройки Б-2;</w:t>
      </w:r>
    </w:p>
    <w:p w14:paraId="5779789E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микрорайон</w:t>
      </w:r>
      <w:r w:rsidR="003F45E1" w:rsidRPr="00CF3302">
        <w:rPr>
          <w:sz w:val="26"/>
          <w:szCs w:val="26"/>
        </w:rPr>
        <w:t>а</w:t>
      </w:r>
      <w:r w:rsidRPr="00CF3302">
        <w:rPr>
          <w:sz w:val="26"/>
          <w:szCs w:val="26"/>
        </w:rPr>
        <w:t xml:space="preserve"> жилой и общественно-деловой застройки «В» с кварталами мног</w:t>
      </w:r>
      <w:r w:rsidRPr="00CF3302">
        <w:rPr>
          <w:sz w:val="26"/>
          <w:szCs w:val="26"/>
        </w:rPr>
        <w:t>о</w:t>
      </w:r>
      <w:r w:rsidRPr="00CF3302">
        <w:rPr>
          <w:sz w:val="26"/>
          <w:szCs w:val="26"/>
        </w:rPr>
        <w:t>этажной застройки В-1, В-2, малоэтажной застройки В-3;</w:t>
      </w:r>
    </w:p>
    <w:p w14:paraId="5779789F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центр</w:t>
      </w:r>
      <w:r w:rsidR="003F45E1" w:rsidRPr="00CF3302">
        <w:rPr>
          <w:sz w:val="26"/>
          <w:szCs w:val="26"/>
        </w:rPr>
        <w:t>а</w:t>
      </w:r>
      <w:r w:rsidRPr="00CF3302">
        <w:rPr>
          <w:sz w:val="26"/>
          <w:szCs w:val="26"/>
        </w:rPr>
        <w:t xml:space="preserve"> общественного обслуживания района «Г» с кварталами Г-1, Г-2, Г-3 в его составе.</w:t>
      </w:r>
    </w:p>
    <w:p w14:paraId="577978A0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В соответствии с положениями Генерального плана города Новосибирска, прое</w:t>
      </w:r>
      <w:r w:rsidRPr="00CF3302">
        <w:rPr>
          <w:sz w:val="26"/>
          <w:szCs w:val="26"/>
        </w:rPr>
        <w:t>к</w:t>
      </w:r>
      <w:r w:rsidRPr="00CF3302">
        <w:rPr>
          <w:sz w:val="26"/>
          <w:szCs w:val="26"/>
        </w:rPr>
        <w:t>тами застройки территории и принятыми планировочными решениями предусматрив</w:t>
      </w:r>
      <w:r w:rsidRPr="00CF3302">
        <w:rPr>
          <w:sz w:val="26"/>
          <w:szCs w:val="26"/>
        </w:rPr>
        <w:t>а</w:t>
      </w:r>
      <w:r w:rsidRPr="00CF3302">
        <w:rPr>
          <w:sz w:val="26"/>
          <w:szCs w:val="26"/>
        </w:rPr>
        <w:t>ются следующие основные мероприятия по развитию территории:</w:t>
      </w:r>
    </w:p>
    <w:p w14:paraId="577978A1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размещение мало- и среднеэтажной многоквартирной жилой застройки с объе</w:t>
      </w:r>
      <w:r w:rsidRPr="00CF3302">
        <w:rPr>
          <w:sz w:val="26"/>
          <w:szCs w:val="26"/>
        </w:rPr>
        <w:t>к</w:t>
      </w:r>
      <w:r w:rsidRPr="00CF3302">
        <w:rPr>
          <w:sz w:val="26"/>
          <w:szCs w:val="26"/>
        </w:rPr>
        <w:t>тами местного и районного обслуживания в кварталах А-1, А-2, Г-3;</w:t>
      </w:r>
    </w:p>
    <w:p w14:paraId="577978A2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размещение средне- и многоэтажной жилой застройки с объектами местного и районного обслуживания на внутриквартальных территориях Б-2 и Б-1 соответственно;</w:t>
      </w:r>
    </w:p>
    <w:p w14:paraId="577978A3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размещение многоэтажной жилой застройки с объектами местного и районного обслуживания в кварталах В-1 и В-2;</w:t>
      </w:r>
    </w:p>
    <w:p w14:paraId="577978A4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размещение объектов районного обслуживания, включая объекты рекреации, в кварталах Г-1, Г-2, Г-3;</w:t>
      </w:r>
    </w:p>
    <w:p w14:paraId="577978A5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размещение объектов городского обслуживания в кварталах А-2 и В-3;</w:t>
      </w:r>
    </w:p>
    <w:p w14:paraId="577978A6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размещение вдоль магистральных улиц общегородского значения объектов общ</w:t>
      </w:r>
      <w:r w:rsidRPr="00CF3302">
        <w:rPr>
          <w:sz w:val="26"/>
          <w:szCs w:val="26"/>
        </w:rPr>
        <w:t>е</w:t>
      </w:r>
      <w:r w:rsidRPr="00CF3302">
        <w:rPr>
          <w:sz w:val="26"/>
          <w:szCs w:val="26"/>
        </w:rPr>
        <w:t>ственного назначения в составе общественно-деловых и общественно-жилых зон;</w:t>
      </w:r>
    </w:p>
    <w:p w14:paraId="577978A7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размещение объектов озеленения общего пользования, в том числе парка жилого района, бульваров, скверов, благоустроенных водоемов;</w:t>
      </w:r>
    </w:p>
    <w:p w14:paraId="577978A8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 xml:space="preserve">развитие </w:t>
      </w:r>
      <w:r w:rsidR="003F45E1" w:rsidRPr="00CF3302">
        <w:rPr>
          <w:sz w:val="26"/>
          <w:szCs w:val="26"/>
        </w:rPr>
        <w:t>УДС</w:t>
      </w:r>
      <w:r w:rsidRPr="00CF3302">
        <w:rPr>
          <w:sz w:val="26"/>
          <w:szCs w:val="26"/>
        </w:rPr>
        <w:t xml:space="preserve"> с устройством новых магистральных улиц общегородского и ра</w:t>
      </w:r>
      <w:r w:rsidRPr="00CF3302">
        <w:rPr>
          <w:sz w:val="26"/>
          <w:szCs w:val="26"/>
        </w:rPr>
        <w:t>й</w:t>
      </w:r>
      <w:r w:rsidRPr="00CF3302">
        <w:rPr>
          <w:sz w:val="26"/>
          <w:szCs w:val="26"/>
        </w:rPr>
        <w:t>онного значения, улиц местного значения;</w:t>
      </w:r>
    </w:p>
    <w:p w14:paraId="577978A9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размещение участков линий наземного и внеуличного пассажирского транспорта, автопаркингов общего пользования.</w:t>
      </w:r>
    </w:p>
    <w:p w14:paraId="577978AA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 xml:space="preserve">На территории </w:t>
      </w:r>
      <w:r w:rsidR="00BC3112" w:rsidRPr="00CF3302">
        <w:rPr>
          <w:sz w:val="26"/>
          <w:szCs w:val="26"/>
        </w:rPr>
        <w:t xml:space="preserve">мало- и среднеэтажной жилой застройки </w:t>
      </w:r>
      <w:r w:rsidRPr="00CF3302">
        <w:rPr>
          <w:sz w:val="26"/>
          <w:szCs w:val="26"/>
        </w:rPr>
        <w:t>микрорайона «А» пред</w:t>
      </w:r>
      <w:r w:rsidRPr="00CF3302">
        <w:rPr>
          <w:sz w:val="26"/>
          <w:szCs w:val="26"/>
        </w:rPr>
        <w:t>у</w:t>
      </w:r>
      <w:r w:rsidRPr="00CF3302">
        <w:rPr>
          <w:sz w:val="26"/>
          <w:szCs w:val="26"/>
        </w:rPr>
        <w:t>смотрено размещение общеобразовательной школы с плавательным бассейном, детских садов из условия обеспечения нормативных радиусов доступности жилой застройки, объектов торговли, почтового отделения, спортивно-оздоровительный центра района с плавательным бассейном, спортивными залами и детско-юношеской спортивной шк</w:t>
      </w:r>
      <w:r w:rsidRPr="00CF3302">
        <w:rPr>
          <w:sz w:val="26"/>
          <w:szCs w:val="26"/>
        </w:rPr>
        <w:t>о</w:t>
      </w:r>
      <w:r w:rsidRPr="00CF3302">
        <w:rPr>
          <w:sz w:val="26"/>
          <w:szCs w:val="26"/>
        </w:rPr>
        <w:t>лой, пожарного депо, объектов озеленения общего пользования, автопаркинга общего пользования, станции технического обслуживания индивидуального автотранспорта.</w:t>
      </w:r>
    </w:p>
    <w:p w14:paraId="577978AB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 xml:space="preserve">На территории </w:t>
      </w:r>
      <w:r w:rsidR="00BC3112" w:rsidRPr="00CF3302">
        <w:rPr>
          <w:sz w:val="26"/>
          <w:szCs w:val="26"/>
        </w:rPr>
        <w:t xml:space="preserve">средне- и многоэтажной общественно-жилой застройки </w:t>
      </w:r>
      <w:r w:rsidRPr="00CF3302">
        <w:rPr>
          <w:sz w:val="26"/>
          <w:szCs w:val="26"/>
        </w:rPr>
        <w:t>микрора</w:t>
      </w:r>
      <w:r w:rsidRPr="00CF3302">
        <w:rPr>
          <w:sz w:val="26"/>
          <w:szCs w:val="26"/>
        </w:rPr>
        <w:t>й</w:t>
      </w:r>
      <w:r w:rsidRPr="00CF3302">
        <w:rPr>
          <w:sz w:val="26"/>
          <w:szCs w:val="26"/>
        </w:rPr>
        <w:t>она «Б» предусмотрено размещение начальной и общеобразовательной школ с плав</w:t>
      </w:r>
      <w:r w:rsidRPr="00CF3302">
        <w:rPr>
          <w:sz w:val="26"/>
          <w:szCs w:val="26"/>
        </w:rPr>
        <w:t>а</w:t>
      </w:r>
      <w:r w:rsidRPr="00CF3302">
        <w:rPr>
          <w:sz w:val="26"/>
          <w:szCs w:val="26"/>
        </w:rPr>
        <w:t>тельным бассейном, детских садов, объектов торговли, бизнесцентров, объектов озел</w:t>
      </w:r>
      <w:r w:rsidRPr="00CF3302">
        <w:rPr>
          <w:sz w:val="26"/>
          <w:szCs w:val="26"/>
        </w:rPr>
        <w:t>е</w:t>
      </w:r>
      <w:r w:rsidRPr="00CF3302">
        <w:rPr>
          <w:sz w:val="26"/>
          <w:szCs w:val="26"/>
        </w:rPr>
        <w:t>нения общего пользования.</w:t>
      </w:r>
    </w:p>
    <w:p w14:paraId="577978AC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 xml:space="preserve">На территории </w:t>
      </w:r>
      <w:r w:rsidR="00BC3112" w:rsidRPr="00CF3302">
        <w:rPr>
          <w:sz w:val="26"/>
          <w:szCs w:val="26"/>
        </w:rPr>
        <w:t xml:space="preserve">многоэтажной общественно-жилой застройки </w:t>
      </w:r>
      <w:r w:rsidRPr="00CF3302">
        <w:rPr>
          <w:sz w:val="26"/>
          <w:szCs w:val="26"/>
        </w:rPr>
        <w:t>микрорайона «В» предусмотрено размещение общеобразовательной школы, детского сада, объектов то</w:t>
      </w:r>
      <w:r w:rsidRPr="00CF3302">
        <w:rPr>
          <w:sz w:val="26"/>
          <w:szCs w:val="26"/>
        </w:rPr>
        <w:t>р</w:t>
      </w:r>
      <w:r w:rsidRPr="00CF3302">
        <w:rPr>
          <w:sz w:val="26"/>
          <w:szCs w:val="26"/>
        </w:rPr>
        <w:t>говли, бизнесцентров, объектов озеленения общего пользования. В квартале обществе</w:t>
      </w:r>
      <w:r w:rsidRPr="00CF3302">
        <w:rPr>
          <w:sz w:val="26"/>
          <w:szCs w:val="26"/>
        </w:rPr>
        <w:t>н</w:t>
      </w:r>
      <w:r w:rsidRPr="00CF3302">
        <w:rPr>
          <w:sz w:val="26"/>
          <w:szCs w:val="26"/>
        </w:rPr>
        <w:t>ной застройки В-3 размещается торгово-развлекательный центр, сквер с бульваром, а</w:t>
      </w:r>
      <w:r w:rsidRPr="00CF3302">
        <w:rPr>
          <w:sz w:val="26"/>
          <w:szCs w:val="26"/>
        </w:rPr>
        <w:t>в</w:t>
      </w:r>
      <w:r w:rsidRPr="00CF3302">
        <w:rPr>
          <w:sz w:val="26"/>
          <w:szCs w:val="26"/>
        </w:rPr>
        <w:t>топаркинг общего пользования.</w:t>
      </w:r>
    </w:p>
    <w:p w14:paraId="577978AD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 xml:space="preserve">На территории </w:t>
      </w:r>
      <w:r w:rsidR="00BC3112" w:rsidRPr="00CF3302">
        <w:rPr>
          <w:sz w:val="26"/>
          <w:szCs w:val="26"/>
        </w:rPr>
        <w:t>ц</w:t>
      </w:r>
      <w:r w:rsidRPr="00CF3302">
        <w:rPr>
          <w:sz w:val="26"/>
          <w:szCs w:val="26"/>
        </w:rPr>
        <w:t>ентра общественного обслуживания района «Г» размещаются детская поликлиника, женская консультация, детская школа искусств, досуговый центр района с библиотекой, парк и сквер в водоемами, бульвары, банный комплекс. В кварт</w:t>
      </w:r>
      <w:r w:rsidRPr="00CF3302">
        <w:rPr>
          <w:sz w:val="26"/>
          <w:szCs w:val="26"/>
        </w:rPr>
        <w:t>а</w:t>
      </w:r>
      <w:r w:rsidRPr="00CF3302">
        <w:rPr>
          <w:sz w:val="26"/>
          <w:szCs w:val="26"/>
        </w:rPr>
        <w:t xml:space="preserve">ле Г-2 размещается понизительная подстанция 220/110/10 кВ </w:t>
      </w:r>
      <w:r w:rsidR="00BC3112" w:rsidRPr="00CF3302">
        <w:rPr>
          <w:sz w:val="26"/>
          <w:szCs w:val="26"/>
        </w:rPr>
        <w:t>«</w:t>
      </w:r>
      <w:r w:rsidRPr="00CF3302">
        <w:rPr>
          <w:sz w:val="26"/>
          <w:szCs w:val="26"/>
        </w:rPr>
        <w:t>Затон</w:t>
      </w:r>
      <w:r w:rsidR="00BC3112" w:rsidRPr="00CF3302">
        <w:rPr>
          <w:sz w:val="26"/>
          <w:szCs w:val="26"/>
        </w:rPr>
        <w:t>»</w:t>
      </w:r>
      <w:r w:rsidRPr="00CF3302">
        <w:rPr>
          <w:sz w:val="26"/>
          <w:szCs w:val="26"/>
        </w:rPr>
        <w:t>, жилищно-эксплуатационное управление района. В квартале Г-2 размещаются многоуровневый а</w:t>
      </w:r>
      <w:r w:rsidRPr="00CF3302">
        <w:rPr>
          <w:sz w:val="26"/>
          <w:szCs w:val="26"/>
        </w:rPr>
        <w:t>в</w:t>
      </w:r>
      <w:r w:rsidRPr="00CF3302">
        <w:rPr>
          <w:sz w:val="26"/>
          <w:szCs w:val="26"/>
        </w:rPr>
        <w:t>топаркинг и станция технического обслуживания индивидуальных автомобилей. В квартале Г-3 также размещается среднеэтажная жилая застройка.</w:t>
      </w:r>
    </w:p>
    <w:p w14:paraId="577978AE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На расчетный срок 2030 года расчетные показатели территории составят следу</w:t>
      </w:r>
      <w:r w:rsidRPr="00CF3302">
        <w:rPr>
          <w:sz w:val="26"/>
          <w:szCs w:val="26"/>
        </w:rPr>
        <w:t>ю</w:t>
      </w:r>
      <w:r w:rsidRPr="00CF3302">
        <w:rPr>
          <w:sz w:val="26"/>
          <w:szCs w:val="26"/>
        </w:rPr>
        <w:t>щие значения:</w:t>
      </w:r>
    </w:p>
    <w:p w14:paraId="577978AF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численность населения – 28,02 тыс. человек при средней жилищной обеспеченн</w:t>
      </w:r>
      <w:r w:rsidRPr="00CF3302">
        <w:rPr>
          <w:sz w:val="26"/>
          <w:szCs w:val="26"/>
        </w:rPr>
        <w:t>о</w:t>
      </w:r>
      <w:r w:rsidRPr="00CF3302">
        <w:rPr>
          <w:sz w:val="26"/>
          <w:szCs w:val="26"/>
        </w:rPr>
        <w:t>сти 27,8 кв.</w:t>
      </w:r>
      <w:r w:rsidR="004D12B7" w:rsidRPr="00CF3302">
        <w:rPr>
          <w:sz w:val="26"/>
          <w:szCs w:val="26"/>
        </w:rPr>
        <w:t> </w:t>
      </w:r>
      <w:r w:rsidRPr="00CF3302">
        <w:rPr>
          <w:sz w:val="26"/>
          <w:szCs w:val="26"/>
        </w:rPr>
        <w:t>м/чел</w:t>
      </w:r>
      <w:r w:rsidR="004D12B7" w:rsidRPr="00CF3302">
        <w:rPr>
          <w:sz w:val="26"/>
          <w:szCs w:val="26"/>
        </w:rPr>
        <w:t>.</w:t>
      </w:r>
      <w:r w:rsidRPr="00CF3302">
        <w:rPr>
          <w:sz w:val="26"/>
          <w:szCs w:val="26"/>
        </w:rPr>
        <w:t>;</w:t>
      </w:r>
    </w:p>
    <w:p w14:paraId="577978B0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объем жилищного фонда – порядка 780 тыс.</w:t>
      </w:r>
      <w:r w:rsidR="004D12B7" w:rsidRPr="00CF3302">
        <w:rPr>
          <w:sz w:val="26"/>
          <w:szCs w:val="26"/>
        </w:rPr>
        <w:t> </w:t>
      </w:r>
      <w:r w:rsidRPr="00CF3302">
        <w:rPr>
          <w:sz w:val="26"/>
          <w:szCs w:val="26"/>
        </w:rPr>
        <w:t>кв. м;</w:t>
      </w:r>
    </w:p>
    <w:p w14:paraId="577978B1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объем фонда общественной недвижимости – порядка 252 тыс.</w:t>
      </w:r>
      <w:r w:rsidR="004D12B7" w:rsidRPr="00CF3302">
        <w:rPr>
          <w:sz w:val="26"/>
          <w:szCs w:val="26"/>
        </w:rPr>
        <w:t> </w:t>
      </w:r>
      <w:r w:rsidRPr="00CF3302">
        <w:rPr>
          <w:sz w:val="26"/>
          <w:szCs w:val="26"/>
        </w:rPr>
        <w:t>кв. м, в том числе объекты коммерческой недвижимости – 156 тыс.</w:t>
      </w:r>
      <w:r w:rsidR="004D12B7" w:rsidRPr="00CF3302">
        <w:rPr>
          <w:sz w:val="26"/>
          <w:szCs w:val="26"/>
        </w:rPr>
        <w:t> </w:t>
      </w:r>
      <w:r w:rsidRPr="00CF3302">
        <w:rPr>
          <w:sz w:val="26"/>
          <w:szCs w:val="26"/>
        </w:rPr>
        <w:t>кв. м;</w:t>
      </w:r>
    </w:p>
    <w:p w14:paraId="577978B2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обеспеченность озеленением общего пользования – 8,9 кв. м/чел.</w:t>
      </w:r>
    </w:p>
    <w:p w14:paraId="577978B3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Показатели развития жилой застройки представлены в таблице 1.</w:t>
      </w:r>
    </w:p>
    <w:p w14:paraId="577978B4" w14:textId="77777777" w:rsidR="00C26C80" w:rsidRPr="0097425C" w:rsidRDefault="00C26C80" w:rsidP="00CF3302">
      <w:pPr>
        <w:rPr>
          <w:sz w:val="24"/>
          <w:szCs w:val="26"/>
        </w:rPr>
      </w:pPr>
    </w:p>
    <w:p w14:paraId="577978B5" w14:textId="77777777" w:rsidR="00C26C80" w:rsidRPr="00CF3302" w:rsidRDefault="00C26C80" w:rsidP="00CF3302">
      <w:pPr>
        <w:keepNext/>
        <w:keepLines/>
        <w:jc w:val="right"/>
        <w:rPr>
          <w:sz w:val="26"/>
          <w:szCs w:val="26"/>
        </w:rPr>
      </w:pPr>
      <w:r w:rsidRPr="00CF3302">
        <w:rPr>
          <w:sz w:val="26"/>
          <w:szCs w:val="26"/>
        </w:rPr>
        <w:t>Таблица 1</w:t>
      </w:r>
    </w:p>
    <w:p w14:paraId="577978B6" w14:textId="77777777" w:rsidR="00FB588E" w:rsidRPr="0097425C" w:rsidRDefault="00FB588E" w:rsidP="00CF3302">
      <w:pPr>
        <w:keepNext/>
        <w:keepLines/>
        <w:jc w:val="right"/>
        <w:rPr>
          <w:sz w:val="24"/>
          <w:szCs w:val="26"/>
        </w:rPr>
      </w:pPr>
    </w:p>
    <w:p w14:paraId="577978B7" w14:textId="77777777" w:rsidR="00C26C80" w:rsidRPr="00CF3302" w:rsidRDefault="00C26C80" w:rsidP="00CF3302">
      <w:pPr>
        <w:keepNext/>
        <w:keepLines/>
        <w:ind w:firstLine="0"/>
        <w:jc w:val="center"/>
        <w:rPr>
          <w:sz w:val="26"/>
          <w:szCs w:val="26"/>
        </w:rPr>
      </w:pPr>
      <w:r w:rsidRPr="00CF3302">
        <w:rPr>
          <w:sz w:val="26"/>
          <w:szCs w:val="26"/>
        </w:rPr>
        <w:t>Показатели развития жилой застройки</w:t>
      </w:r>
    </w:p>
    <w:p w14:paraId="577978B8" w14:textId="77777777" w:rsidR="00BC3112" w:rsidRPr="0097425C" w:rsidRDefault="00BC3112" w:rsidP="00CF3302">
      <w:pPr>
        <w:keepNext/>
        <w:keepLines/>
        <w:ind w:firstLine="0"/>
        <w:jc w:val="center"/>
        <w:rPr>
          <w:sz w:val="24"/>
          <w:szCs w:val="26"/>
        </w:rPr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134"/>
        <w:gridCol w:w="5529"/>
        <w:gridCol w:w="1417"/>
        <w:gridCol w:w="1843"/>
      </w:tblGrid>
      <w:tr w:rsidR="00C26C80" w:rsidRPr="00CF3302" w14:paraId="577978BC" w14:textId="77777777" w:rsidTr="00BB62E4">
        <w:trPr>
          <w:trHeight w:val="70"/>
          <w:tblHeader/>
        </w:trPr>
        <w:tc>
          <w:tcPr>
            <w:tcW w:w="1134" w:type="dxa"/>
            <w:vMerge w:val="restart"/>
          </w:tcPr>
          <w:p w14:paraId="577978B9" w14:textId="77777777" w:rsidR="00FB588E" w:rsidRPr="00CF3302" w:rsidRDefault="00C26C80" w:rsidP="00CF3302">
            <w:pPr>
              <w:keepNext/>
              <w:keepLines/>
              <w:spacing w:line="240" w:lineRule="atLeast"/>
              <w:ind w:firstLine="0"/>
              <w:jc w:val="center"/>
              <w:rPr>
                <w:b/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Обозн</w:t>
            </w:r>
            <w:r w:rsidRPr="00CF3302">
              <w:rPr>
                <w:sz w:val="26"/>
                <w:szCs w:val="26"/>
              </w:rPr>
              <w:t>а</w:t>
            </w:r>
            <w:r w:rsidRPr="00CF3302">
              <w:rPr>
                <w:sz w:val="26"/>
                <w:szCs w:val="26"/>
              </w:rPr>
              <w:t>чение</w:t>
            </w:r>
          </w:p>
        </w:tc>
        <w:tc>
          <w:tcPr>
            <w:tcW w:w="5529" w:type="dxa"/>
            <w:vMerge w:val="restart"/>
          </w:tcPr>
          <w:p w14:paraId="577978BA" w14:textId="77777777" w:rsidR="00C26C80" w:rsidRPr="00CF3302" w:rsidRDefault="00C26C80" w:rsidP="00CF3302">
            <w:pPr>
              <w:keepNext/>
              <w:keepLines/>
              <w:ind w:firstLine="0"/>
              <w:jc w:val="center"/>
              <w:rPr>
                <w:b/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Наименование</w:t>
            </w:r>
            <w:r w:rsidR="00CF3302">
              <w:rPr>
                <w:sz w:val="26"/>
                <w:szCs w:val="26"/>
              </w:rPr>
              <w:t xml:space="preserve"> территории</w:t>
            </w:r>
          </w:p>
        </w:tc>
        <w:tc>
          <w:tcPr>
            <w:tcW w:w="3260" w:type="dxa"/>
            <w:gridSpan w:val="2"/>
          </w:tcPr>
          <w:p w14:paraId="577978BB" w14:textId="77777777" w:rsidR="00C26C80" w:rsidRPr="00CF3302" w:rsidRDefault="00C26C80" w:rsidP="00BB62E4">
            <w:pPr>
              <w:keepNext/>
              <w:keepLines/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Площадь жилья, тыс.</w:t>
            </w:r>
            <w:r w:rsidR="00CF3302">
              <w:rPr>
                <w:sz w:val="26"/>
                <w:szCs w:val="26"/>
              </w:rPr>
              <w:t xml:space="preserve"> </w:t>
            </w:r>
            <w:r w:rsidRPr="00CF3302">
              <w:rPr>
                <w:sz w:val="26"/>
                <w:szCs w:val="26"/>
              </w:rPr>
              <w:t>кв.</w:t>
            </w:r>
            <w:r w:rsidR="00CF3302">
              <w:rPr>
                <w:sz w:val="26"/>
                <w:szCs w:val="26"/>
              </w:rPr>
              <w:t xml:space="preserve"> </w:t>
            </w:r>
            <w:r w:rsidRPr="00CF3302">
              <w:rPr>
                <w:sz w:val="26"/>
                <w:szCs w:val="26"/>
              </w:rPr>
              <w:t>м</w:t>
            </w:r>
          </w:p>
        </w:tc>
      </w:tr>
      <w:tr w:rsidR="00C26C80" w:rsidRPr="00CF3302" w14:paraId="577978C1" w14:textId="77777777" w:rsidTr="00BB62E4">
        <w:trPr>
          <w:trHeight w:val="70"/>
          <w:tblHeader/>
        </w:trPr>
        <w:tc>
          <w:tcPr>
            <w:tcW w:w="1134" w:type="dxa"/>
            <w:vMerge/>
          </w:tcPr>
          <w:p w14:paraId="577978BD" w14:textId="77777777" w:rsidR="00C26C80" w:rsidRPr="00CF3302" w:rsidRDefault="00C26C80" w:rsidP="00CF3302">
            <w:pPr>
              <w:keepNext/>
              <w:keepLines/>
              <w:spacing w:line="240" w:lineRule="atLeast"/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529" w:type="dxa"/>
            <w:vMerge/>
            <w:vAlign w:val="center"/>
          </w:tcPr>
          <w:p w14:paraId="577978BE" w14:textId="77777777" w:rsidR="00C26C80" w:rsidRPr="00CF3302" w:rsidRDefault="00C26C80" w:rsidP="00CF3302">
            <w:pPr>
              <w:keepNext/>
              <w:keepLines/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17" w:type="dxa"/>
          </w:tcPr>
          <w:p w14:paraId="577978BF" w14:textId="77777777" w:rsidR="00C26C80" w:rsidRPr="00CF3302" w:rsidRDefault="00C26C80" w:rsidP="00BB62E4">
            <w:pPr>
              <w:keepNext/>
              <w:keepLines/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2020 г</w:t>
            </w:r>
            <w:r w:rsidR="00FB588E" w:rsidRPr="00CF3302">
              <w:rPr>
                <w:sz w:val="26"/>
                <w:szCs w:val="26"/>
              </w:rPr>
              <w:t>од</w:t>
            </w:r>
          </w:p>
        </w:tc>
        <w:tc>
          <w:tcPr>
            <w:tcW w:w="1843" w:type="dxa"/>
          </w:tcPr>
          <w:p w14:paraId="577978C0" w14:textId="77777777" w:rsidR="00C26C80" w:rsidRPr="00CF3302" w:rsidRDefault="00C26C80" w:rsidP="00BB62E4">
            <w:pPr>
              <w:keepNext/>
              <w:keepLines/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2030 г</w:t>
            </w:r>
            <w:r w:rsidR="00FB588E" w:rsidRPr="00CF3302">
              <w:rPr>
                <w:sz w:val="26"/>
                <w:szCs w:val="26"/>
              </w:rPr>
              <w:t>од</w:t>
            </w:r>
          </w:p>
        </w:tc>
      </w:tr>
    </w:tbl>
    <w:p w14:paraId="577978C2" w14:textId="77777777" w:rsidR="00BC3112" w:rsidRPr="00CF3302" w:rsidRDefault="00BC3112" w:rsidP="00CF3302">
      <w:pPr>
        <w:rPr>
          <w:sz w:val="2"/>
          <w:szCs w:val="2"/>
        </w:rPr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134"/>
        <w:gridCol w:w="5529"/>
        <w:gridCol w:w="1417"/>
        <w:gridCol w:w="1843"/>
      </w:tblGrid>
      <w:tr w:rsidR="00C26C80" w:rsidRPr="00CF3302" w14:paraId="577978C7" w14:textId="77777777" w:rsidTr="00BB62E4">
        <w:trPr>
          <w:trHeight w:val="70"/>
          <w:tblHeader/>
        </w:trPr>
        <w:tc>
          <w:tcPr>
            <w:tcW w:w="1134" w:type="dxa"/>
          </w:tcPr>
          <w:p w14:paraId="577978C3" w14:textId="77777777" w:rsidR="00C26C80" w:rsidRPr="00CF3302" w:rsidRDefault="00C26C80" w:rsidP="00CF3302">
            <w:pPr>
              <w:keepNext/>
              <w:keepLines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1</w:t>
            </w:r>
          </w:p>
        </w:tc>
        <w:tc>
          <w:tcPr>
            <w:tcW w:w="5529" w:type="dxa"/>
            <w:vAlign w:val="center"/>
          </w:tcPr>
          <w:p w14:paraId="577978C4" w14:textId="77777777" w:rsidR="00C26C80" w:rsidRPr="00CF3302" w:rsidRDefault="00C26C80" w:rsidP="00CF3302">
            <w:pPr>
              <w:keepNext/>
              <w:keepLines/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2</w:t>
            </w:r>
          </w:p>
        </w:tc>
        <w:tc>
          <w:tcPr>
            <w:tcW w:w="1417" w:type="dxa"/>
            <w:vAlign w:val="center"/>
          </w:tcPr>
          <w:p w14:paraId="577978C5" w14:textId="77777777" w:rsidR="00C26C80" w:rsidRPr="00CF3302" w:rsidRDefault="00C26C80" w:rsidP="00CF3302">
            <w:pPr>
              <w:keepNext/>
              <w:keepLines/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3</w:t>
            </w:r>
          </w:p>
        </w:tc>
        <w:tc>
          <w:tcPr>
            <w:tcW w:w="1843" w:type="dxa"/>
            <w:vAlign w:val="center"/>
          </w:tcPr>
          <w:p w14:paraId="577978C6" w14:textId="77777777" w:rsidR="00C26C80" w:rsidRPr="00CF3302" w:rsidRDefault="00C26C80" w:rsidP="00CF3302">
            <w:pPr>
              <w:keepNext/>
              <w:keepLines/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4</w:t>
            </w:r>
          </w:p>
        </w:tc>
      </w:tr>
      <w:tr w:rsidR="00C26C80" w:rsidRPr="00CF3302" w14:paraId="577978CC" w14:textId="77777777" w:rsidTr="00BB62E4">
        <w:trPr>
          <w:cantSplit/>
        </w:trPr>
        <w:tc>
          <w:tcPr>
            <w:tcW w:w="1134" w:type="dxa"/>
          </w:tcPr>
          <w:p w14:paraId="577978C8" w14:textId="77777777" w:rsidR="00C26C80" w:rsidRPr="00CF3302" w:rsidRDefault="00C26C80" w:rsidP="00CF3302">
            <w:pPr>
              <w:keepLines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А</w:t>
            </w:r>
          </w:p>
        </w:tc>
        <w:tc>
          <w:tcPr>
            <w:tcW w:w="5529" w:type="dxa"/>
          </w:tcPr>
          <w:p w14:paraId="577978C9" w14:textId="77777777" w:rsidR="00C26C80" w:rsidRPr="00CF3302" w:rsidRDefault="00C26C80" w:rsidP="00CF3302">
            <w:pPr>
              <w:keepLines/>
              <w:ind w:firstLine="0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Микрорайон жилой застройки</w:t>
            </w:r>
            <w:r w:rsidR="00FB588E" w:rsidRPr="00CF3302">
              <w:rPr>
                <w:sz w:val="26"/>
                <w:szCs w:val="26"/>
              </w:rPr>
              <w:t xml:space="preserve"> </w:t>
            </w:r>
            <w:r w:rsidR="00CF3302">
              <w:rPr>
                <w:sz w:val="26"/>
                <w:szCs w:val="26"/>
              </w:rPr>
              <w:t>«</w:t>
            </w:r>
            <w:r w:rsidRPr="00CF3302">
              <w:rPr>
                <w:sz w:val="26"/>
                <w:szCs w:val="26"/>
              </w:rPr>
              <w:t>Новомарусино</w:t>
            </w:r>
            <w:r w:rsidR="00CF3302">
              <w:rPr>
                <w:sz w:val="26"/>
                <w:szCs w:val="26"/>
              </w:rPr>
              <w:t>»</w:t>
            </w:r>
          </w:p>
        </w:tc>
        <w:tc>
          <w:tcPr>
            <w:tcW w:w="1417" w:type="dxa"/>
          </w:tcPr>
          <w:p w14:paraId="577978CA" w14:textId="77777777" w:rsidR="00C26C80" w:rsidRPr="00CF3302" w:rsidRDefault="00C26C80" w:rsidP="00CF3302">
            <w:pPr>
              <w:keepLines/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221,9</w:t>
            </w:r>
          </w:p>
        </w:tc>
        <w:tc>
          <w:tcPr>
            <w:tcW w:w="1843" w:type="dxa"/>
          </w:tcPr>
          <w:p w14:paraId="577978CB" w14:textId="77777777" w:rsidR="00C26C80" w:rsidRPr="00CF3302" w:rsidRDefault="00C26C80" w:rsidP="00CF3302">
            <w:pPr>
              <w:keepLines/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221,9</w:t>
            </w:r>
          </w:p>
        </w:tc>
      </w:tr>
      <w:tr w:rsidR="00C26C80" w:rsidRPr="00CF3302" w14:paraId="577978D1" w14:textId="77777777" w:rsidTr="00BB62E4">
        <w:trPr>
          <w:cantSplit/>
        </w:trPr>
        <w:tc>
          <w:tcPr>
            <w:tcW w:w="1134" w:type="dxa"/>
          </w:tcPr>
          <w:p w14:paraId="577978CD" w14:textId="77777777" w:rsidR="00C26C80" w:rsidRPr="00CF3302" w:rsidRDefault="00C26C80" w:rsidP="00CF3302">
            <w:pPr>
              <w:keepLines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Б</w:t>
            </w:r>
          </w:p>
        </w:tc>
        <w:tc>
          <w:tcPr>
            <w:tcW w:w="5529" w:type="dxa"/>
          </w:tcPr>
          <w:p w14:paraId="577978CE" w14:textId="77777777" w:rsidR="00C26C80" w:rsidRPr="00CF3302" w:rsidRDefault="00C26C80" w:rsidP="00CF3302">
            <w:pPr>
              <w:keepLines/>
              <w:ind w:firstLine="0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 xml:space="preserve">Микрорайон жилой и общественно-деловой </w:t>
            </w:r>
            <w:r w:rsidR="00FB588E" w:rsidRPr="00CF3302">
              <w:rPr>
                <w:sz w:val="26"/>
                <w:szCs w:val="26"/>
              </w:rPr>
              <w:t>з</w:t>
            </w:r>
            <w:r w:rsidRPr="00CF3302">
              <w:rPr>
                <w:sz w:val="26"/>
                <w:szCs w:val="26"/>
              </w:rPr>
              <w:t>а</w:t>
            </w:r>
            <w:r w:rsidRPr="00CF3302">
              <w:rPr>
                <w:sz w:val="26"/>
                <w:szCs w:val="26"/>
              </w:rPr>
              <w:t>стройки</w:t>
            </w:r>
          </w:p>
        </w:tc>
        <w:tc>
          <w:tcPr>
            <w:tcW w:w="1417" w:type="dxa"/>
          </w:tcPr>
          <w:p w14:paraId="577978CF" w14:textId="77777777" w:rsidR="00C26C80" w:rsidRPr="00CF3302" w:rsidRDefault="00C26C80" w:rsidP="00CF3302">
            <w:pPr>
              <w:keepLines/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44,6</w:t>
            </w:r>
          </w:p>
        </w:tc>
        <w:tc>
          <w:tcPr>
            <w:tcW w:w="1843" w:type="dxa"/>
          </w:tcPr>
          <w:p w14:paraId="577978D0" w14:textId="77777777" w:rsidR="00C26C80" w:rsidRPr="00CF3302" w:rsidRDefault="00C26C80" w:rsidP="00CF3302">
            <w:pPr>
              <w:keepLines/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335,0</w:t>
            </w:r>
          </w:p>
        </w:tc>
      </w:tr>
      <w:tr w:rsidR="00C26C80" w:rsidRPr="00CF3302" w14:paraId="577978D6" w14:textId="77777777" w:rsidTr="00BB62E4">
        <w:trPr>
          <w:cantSplit/>
        </w:trPr>
        <w:tc>
          <w:tcPr>
            <w:tcW w:w="1134" w:type="dxa"/>
          </w:tcPr>
          <w:p w14:paraId="577978D2" w14:textId="77777777" w:rsidR="00C26C80" w:rsidRPr="00CF3302" w:rsidRDefault="00C26C80" w:rsidP="00CF3302">
            <w:pPr>
              <w:keepLines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В</w:t>
            </w:r>
          </w:p>
        </w:tc>
        <w:tc>
          <w:tcPr>
            <w:tcW w:w="5529" w:type="dxa"/>
          </w:tcPr>
          <w:p w14:paraId="577978D3" w14:textId="77777777" w:rsidR="00C26C80" w:rsidRPr="00CF3302" w:rsidRDefault="00C26C80" w:rsidP="00CF3302">
            <w:pPr>
              <w:keepLines/>
              <w:ind w:firstLine="0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Микрорайон жилой и общественно-деловой з</w:t>
            </w:r>
            <w:r w:rsidRPr="00CF3302">
              <w:rPr>
                <w:sz w:val="26"/>
                <w:szCs w:val="26"/>
              </w:rPr>
              <w:t>а</w:t>
            </w:r>
            <w:r w:rsidRPr="00CF3302">
              <w:rPr>
                <w:sz w:val="26"/>
                <w:szCs w:val="26"/>
              </w:rPr>
              <w:t>стройки</w:t>
            </w:r>
          </w:p>
        </w:tc>
        <w:tc>
          <w:tcPr>
            <w:tcW w:w="1417" w:type="dxa"/>
          </w:tcPr>
          <w:p w14:paraId="577978D4" w14:textId="77777777" w:rsidR="00C26C80" w:rsidRPr="00CF3302" w:rsidRDefault="00FB588E" w:rsidP="00CF3302">
            <w:pPr>
              <w:keepLines/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-</w:t>
            </w:r>
          </w:p>
        </w:tc>
        <w:tc>
          <w:tcPr>
            <w:tcW w:w="1843" w:type="dxa"/>
          </w:tcPr>
          <w:p w14:paraId="577978D5" w14:textId="77777777" w:rsidR="00C26C80" w:rsidRPr="00CF3302" w:rsidRDefault="00C26C80" w:rsidP="00CF3302">
            <w:pPr>
              <w:keepLines/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214,9</w:t>
            </w:r>
          </w:p>
        </w:tc>
      </w:tr>
      <w:tr w:rsidR="00C26C80" w:rsidRPr="00CF3302" w14:paraId="577978DB" w14:textId="77777777" w:rsidTr="00BB62E4">
        <w:trPr>
          <w:cantSplit/>
        </w:trPr>
        <w:tc>
          <w:tcPr>
            <w:tcW w:w="1134" w:type="dxa"/>
            <w:tcBorders>
              <w:bottom w:val="single" w:sz="4" w:space="0" w:color="auto"/>
            </w:tcBorders>
          </w:tcPr>
          <w:p w14:paraId="577978D7" w14:textId="77777777" w:rsidR="00C26C80" w:rsidRPr="00CF3302" w:rsidRDefault="00C26C80" w:rsidP="00CF3302">
            <w:pPr>
              <w:keepLines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Г</w:t>
            </w:r>
          </w:p>
        </w:tc>
        <w:tc>
          <w:tcPr>
            <w:tcW w:w="5529" w:type="dxa"/>
          </w:tcPr>
          <w:p w14:paraId="577978D8" w14:textId="77777777" w:rsidR="00C26C80" w:rsidRPr="00CF3302" w:rsidRDefault="00C26C80" w:rsidP="00CF3302">
            <w:pPr>
              <w:keepLines/>
              <w:ind w:firstLine="0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Центр общественного обслуживания района</w:t>
            </w:r>
          </w:p>
        </w:tc>
        <w:tc>
          <w:tcPr>
            <w:tcW w:w="1417" w:type="dxa"/>
          </w:tcPr>
          <w:p w14:paraId="577978D9" w14:textId="77777777" w:rsidR="00C26C80" w:rsidRPr="00CF3302" w:rsidRDefault="00C26C80" w:rsidP="00CF3302">
            <w:pPr>
              <w:keepLines/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8,4</w:t>
            </w:r>
          </w:p>
        </w:tc>
        <w:tc>
          <w:tcPr>
            <w:tcW w:w="1843" w:type="dxa"/>
          </w:tcPr>
          <w:p w14:paraId="577978DA" w14:textId="77777777" w:rsidR="00C26C80" w:rsidRPr="00CF3302" w:rsidRDefault="00C26C80" w:rsidP="00CF3302">
            <w:pPr>
              <w:keepLines/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8,4</w:t>
            </w:r>
          </w:p>
        </w:tc>
      </w:tr>
      <w:tr w:rsidR="00C26C80" w:rsidRPr="00CF3302" w14:paraId="577978E0" w14:textId="77777777" w:rsidTr="00BB62E4">
        <w:trPr>
          <w:cantSplit/>
        </w:trPr>
        <w:tc>
          <w:tcPr>
            <w:tcW w:w="1134" w:type="dxa"/>
            <w:tcBorders>
              <w:right w:val="nil"/>
            </w:tcBorders>
            <w:vAlign w:val="center"/>
          </w:tcPr>
          <w:p w14:paraId="577978DC" w14:textId="77777777" w:rsidR="00C26C80" w:rsidRPr="00CF3302" w:rsidRDefault="00C26C80" w:rsidP="00CF3302">
            <w:pPr>
              <w:keepLines/>
              <w:spacing w:line="240" w:lineRule="atLeast"/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529" w:type="dxa"/>
            <w:tcBorders>
              <w:left w:val="nil"/>
            </w:tcBorders>
          </w:tcPr>
          <w:p w14:paraId="577978DD" w14:textId="77777777" w:rsidR="00C26C80" w:rsidRPr="00CF3302" w:rsidRDefault="00642813" w:rsidP="00CF3302">
            <w:pPr>
              <w:keepLines/>
              <w:ind w:firstLine="0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Итого</w:t>
            </w:r>
            <w:r w:rsidR="00C26C80" w:rsidRPr="00CF3302">
              <w:rPr>
                <w:sz w:val="26"/>
                <w:szCs w:val="26"/>
              </w:rPr>
              <w:t>:</w:t>
            </w:r>
          </w:p>
        </w:tc>
        <w:tc>
          <w:tcPr>
            <w:tcW w:w="1417" w:type="dxa"/>
          </w:tcPr>
          <w:p w14:paraId="577978DE" w14:textId="77777777" w:rsidR="00C26C80" w:rsidRPr="00CF3302" w:rsidRDefault="00C26C80" w:rsidP="00CF3302">
            <w:pPr>
              <w:keepLines/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274,9</w:t>
            </w:r>
          </w:p>
        </w:tc>
        <w:tc>
          <w:tcPr>
            <w:tcW w:w="1843" w:type="dxa"/>
          </w:tcPr>
          <w:p w14:paraId="577978DF" w14:textId="77777777" w:rsidR="00C26C80" w:rsidRPr="00CF3302" w:rsidRDefault="00C26C80" w:rsidP="00CF3302">
            <w:pPr>
              <w:keepLines/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780,2</w:t>
            </w:r>
          </w:p>
        </w:tc>
      </w:tr>
    </w:tbl>
    <w:p w14:paraId="577978E1" w14:textId="77777777" w:rsidR="00C26C80" w:rsidRPr="0097425C" w:rsidRDefault="00C26C80" w:rsidP="00CF3302">
      <w:pPr>
        <w:rPr>
          <w:sz w:val="24"/>
          <w:szCs w:val="26"/>
        </w:rPr>
      </w:pPr>
    </w:p>
    <w:p w14:paraId="577978E2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К первоочередным территориям развития до 2020 года проектом относится ми</w:t>
      </w:r>
      <w:r w:rsidRPr="00CF3302">
        <w:rPr>
          <w:sz w:val="26"/>
          <w:szCs w:val="26"/>
        </w:rPr>
        <w:t>к</w:t>
      </w:r>
      <w:r w:rsidRPr="00CF3302">
        <w:rPr>
          <w:sz w:val="26"/>
          <w:szCs w:val="26"/>
        </w:rPr>
        <w:t>рорайон «А», внутриквартальная территория Б-2, квартал Г-3.</w:t>
      </w:r>
    </w:p>
    <w:p w14:paraId="577978E3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Проектом устанавливаются зоны планируемого размещения объектов капитал</w:t>
      </w:r>
      <w:r w:rsidRPr="00CF3302">
        <w:rPr>
          <w:sz w:val="26"/>
          <w:szCs w:val="26"/>
        </w:rPr>
        <w:t>ь</w:t>
      </w:r>
      <w:r w:rsidRPr="00CF3302">
        <w:rPr>
          <w:sz w:val="26"/>
          <w:szCs w:val="26"/>
        </w:rPr>
        <w:t>ного строительства, которые по своим наименованиям и регламентам использования с</w:t>
      </w:r>
      <w:r w:rsidRPr="00CF3302">
        <w:rPr>
          <w:sz w:val="26"/>
          <w:szCs w:val="26"/>
        </w:rPr>
        <w:t>о</w:t>
      </w:r>
      <w:r w:rsidRPr="00CF3302">
        <w:rPr>
          <w:sz w:val="26"/>
          <w:szCs w:val="26"/>
        </w:rPr>
        <w:t xml:space="preserve">ответствуют территориальным зонам, установленным  Правилам землепользования и застройки города Новосибирска. Баланс зонирования территории и основные показатели ее использования представлены в </w:t>
      </w:r>
      <w:r w:rsidR="00642813" w:rsidRPr="00CF3302">
        <w:rPr>
          <w:sz w:val="26"/>
          <w:szCs w:val="26"/>
        </w:rPr>
        <w:t>пункте</w:t>
      </w:r>
      <w:r w:rsidRPr="00CF3302">
        <w:rPr>
          <w:sz w:val="26"/>
          <w:szCs w:val="26"/>
        </w:rPr>
        <w:t xml:space="preserve"> 4.</w:t>
      </w:r>
    </w:p>
    <w:p w14:paraId="577978E4" w14:textId="77777777" w:rsidR="00E930B6" w:rsidRPr="0097425C" w:rsidRDefault="00E930B6" w:rsidP="00CF3302">
      <w:pPr>
        <w:rPr>
          <w:sz w:val="24"/>
          <w:szCs w:val="26"/>
        </w:rPr>
      </w:pPr>
    </w:p>
    <w:p w14:paraId="577978E5" w14:textId="77777777" w:rsidR="00C26C80" w:rsidRPr="00CF3302" w:rsidRDefault="00C26C80" w:rsidP="00CF3302">
      <w:pPr>
        <w:pStyle w:val="1"/>
        <w:spacing w:before="0" w:after="0"/>
        <w:ind w:firstLine="0"/>
        <w:rPr>
          <w:sz w:val="26"/>
          <w:szCs w:val="26"/>
        </w:rPr>
      </w:pPr>
      <w:r w:rsidRPr="00CF3302">
        <w:rPr>
          <w:sz w:val="26"/>
          <w:szCs w:val="26"/>
        </w:rPr>
        <w:t>2.2</w:t>
      </w:r>
      <w:r w:rsidR="00971A39" w:rsidRPr="00CF3302">
        <w:rPr>
          <w:sz w:val="26"/>
          <w:szCs w:val="26"/>
        </w:rPr>
        <w:t>.</w:t>
      </w:r>
      <w:r w:rsidRPr="00CF3302">
        <w:rPr>
          <w:sz w:val="26"/>
          <w:szCs w:val="26"/>
        </w:rPr>
        <w:t> Развитие системы транспортного обслуживания</w:t>
      </w:r>
    </w:p>
    <w:p w14:paraId="577978E6" w14:textId="77777777" w:rsidR="00E930B6" w:rsidRPr="0097425C" w:rsidRDefault="00E930B6" w:rsidP="00CF3302">
      <w:pPr>
        <w:rPr>
          <w:sz w:val="24"/>
          <w:szCs w:val="26"/>
        </w:rPr>
      </w:pPr>
    </w:p>
    <w:p w14:paraId="577978E7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Предусматривается развитие существующих и строительство новых элементов системы транспортного обслуживания. Предусмотрено развитие уличных видов тран</w:t>
      </w:r>
      <w:r w:rsidRPr="00CF3302">
        <w:rPr>
          <w:sz w:val="26"/>
          <w:szCs w:val="26"/>
        </w:rPr>
        <w:t>с</w:t>
      </w:r>
      <w:r w:rsidRPr="00CF3302">
        <w:rPr>
          <w:sz w:val="26"/>
          <w:szCs w:val="26"/>
        </w:rPr>
        <w:t>порта, формируются участки линий внеуличных видов пассажирского транспорта – ск</w:t>
      </w:r>
      <w:r w:rsidRPr="00CF3302">
        <w:rPr>
          <w:sz w:val="26"/>
          <w:szCs w:val="26"/>
        </w:rPr>
        <w:t>о</w:t>
      </w:r>
      <w:r w:rsidRPr="00CF3302">
        <w:rPr>
          <w:sz w:val="26"/>
          <w:szCs w:val="26"/>
        </w:rPr>
        <w:t>ростного трамвая или метрополитена.</w:t>
      </w:r>
    </w:p>
    <w:p w14:paraId="577978E8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Проектными мероприятиями предусмотрено достижение на расчетный срок пло</w:t>
      </w:r>
      <w:r w:rsidRPr="00CF3302">
        <w:rPr>
          <w:sz w:val="26"/>
          <w:szCs w:val="26"/>
        </w:rPr>
        <w:t>т</w:t>
      </w:r>
      <w:r w:rsidRPr="00CF3302">
        <w:rPr>
          <w:sz w:val="26"/>
          <w:szCs w:val="26"/>
        </w:rPr>
        <w:t>ности улично-дорожной сети в размере 4,1 км/кв. км, что создаст условия для пропуска перспективных транспортных потоков. Предусматривается реконструкция существу</w:t>
      </w:r>
      <w:r w:rsidRPr="00CF3302">
        <w:rPr>
          <w:sz w:val="26"/>
          <w:szCs w:val="26"/>
        </w:rPr>
        <w:t>ю</w:t>
      </w:r>
      <w:r w:rsidRPr="00CF3302">
        <w:rPr>
          <w:sz w:val="26"/>
          <w:szCs w:val="26"/>
        </w:rPr>
        <w:t xml:space="preserve">щих и строительство новых элементов </w:t>
      </w:r>
      <w:r w:rsidR="00642813" w:rsidRPr="00CF3302">
        <w:rPr>
          <w:sz w:val="26"/>
          <w:szCs w:val="26"/>
        </w:rPr>
        <w:t xml:space="preserve">УДС </w:t>
      </w:r>
      <w:r w:rsidRPr="00CF3302">
        <w:rPr>
          <w:sz w:val="26"/>
          <w:szCs w:val="26"/>
        </w:rPr>
        <w:t>в следующем составе:</w:t>
      </w:r>
    </w:p>
    <w:p w14:paraId="577978E9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магистральной дороги скоростного движения</w:t>
      </w:r>
      <w:r w:rsidR="00642813" w:rsidRPr="00CF3302">
        <w:rPr>
          <w:sz w:val="26"/>
          <w:szCs w:val="26"/>
        </w:rPr>
        <w:t xml:space="preserve"> –</w:t>
      </w:r>
      <w:r w:rsidRPr="00CF3302">
        <w:rPr>
          <w:sz w:val="26"/>
          <w:szCs w:val="26"/>
        </w:rPr>
        <w:t xml:space="preserve"> Ельцовск</w:t>
      </w:r>
      <w:r w:rsidR="00642813" w:rsidRPr="00CF3302">
        <w:rPr>
          <w:sz w:val="26"/>
          <w:szCs w:val="26"/>
        </w:rPr>
        <w:t xml:space="preserve">ой </w:t>
      </w:r>
      <w:r w:rsidRPr="00CF3302">
        <w:rPr>
          <w:sz w:val="26"/>
          <w:szCs w:val="26"/>
        </w:rPr>
        <w:t>магистрал</w:t>
      </w:r>
      <w:r w:rsidR="00642813" w:rsidRPr="00CF3302">
        <w:rPr>
          <w:sz w:val="26"/>
          <w:szCs w:val="26"/>
        </w:rPr>
        <w:t>и</w:t>
      </w:r>
      <w:r w:rsidRPr="00CF3302">
        <w:rPr>
          <w:sz w:val="26"/>
          <w:szCs w:val="26"/>
        </w:rPr>
        <w:t xml:space="preserve"> с выходом на перспективный Ельцовский мост через р. Обь;</w:t>
      </w:r>
    </w:p>
    <w:p w14:paraId="577978EA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 xml:space="preserve">магистральных улиц общегородского значения регулируемого движения </w:t>
      </w:r>
      <w:r w:rsidR="00642813" w:rsidRPr="00CF3302">
        <w:rPr>
          <w:sz w:val="26"/>
          <w:szCs w:val="26"/>
        </w:rPr>
        <w:t>–</w:t>
      </w:r>
      <w:r w:rsidRPr="00CF3302">
        <w:rPr>
          <w:sz w:val="26"/>
          <w:szCs w:val="26"/>
        </w:rPr>
        <w:t>Затонск</w:t>
      </w:r>
      <w:r w:rsidR="00642813" w:rsidRPr="00CF3302">
        <w:rPr>
          <w:sz w:val="26"/>
          <w:szCs w:val="26"/>
        </w:rPr>
        <w:t>ой</w:t>
      </w:r>
      <w:r w:rsidRPr="00CF3302">
        <w:rPr>
          <w:sz w:val="26"/>
          <w:szCs w:val="26"/>
        </w:rPr>
        <w:t xml:space="preserve"> магистрал</w:t>
      </w:r>
      <w:r w:rsidR="00642813" w:rsidRPr="00CF3302">
        <w:rPr>
          <w:sz w:val="26"/>
          <w:szCs w:val="26"/>
        </w:rPr>
        <w:t xml:space="preserve">и </w:t>
      </w:r>
      <w:r w:rsidRPr="00CF3302">
        <w:rPr>
          <w:sz w:val="26"/>
          <w:szCs w:val="26"/>
        </w:rPr>
        <w:t>с проектным номером ГМ-1, Колыванско</w:t>
      </w:r>
      <w:r w:rsidR="00642813" w:rsidRPr="00CF3302">
        <w:rPr>
          <w:sz w:val="26"/>
          <w:szCs w:val="26"/>
        </w:rPr>
        <w:t>го</w:t>
      </w:r>
      <w:r w:rsidRPr="00CF3302">
        <w:rPr>
          <w:sz w:val="26"/>
          <w:szCs w:val="26"/>
        </w:rPr>
        <w:t xml:space="preserve"> шоссе с проектным номером ГМ-2, ул. Междуреченск</w:t>
      </w:r>
      <w:r w:rsidR="00642813" w:rsidRPr="00CF3302">
        <w:rPr>
          <w:sz w:val="26"/>
          <w:szCs w:val="26"/>
        </w:rPr>
        <w:t>ой</w:t>
      </w:r>
      <w:r w:rsidRPr="00CF3302">
        <w:rPr>
          <w:sz w:val="26"/>
          <w:szCs w:val="26"/>
        </w:rPr>
        <w:t xml:space="preserve"> с проектным номером ГМ-3;</w:t>
      </w:r>
    </w:p>
    <w:p w14:paraId="577978EB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магистральных улиц районного значения с проектными номерами РМ-1, РМ-2, РМ-3;</w:t>
      </w:r>
    </w:p>
    <w:p w14:paraId="577978EC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улиц в жилой застройке с проектными номерами ж.</w:t>
      </w:r>
      <w:r w:rsidR="00642813" w:rsidRPr="00CF3302">
        <w:rPr>
          <w:sz w:val="26"/>
          <w:szCs w:val="26"/>
        </w:rPr>
        <w:t> </w:t>
      </w:r>
      <w:r w:rsidRPr="00CF3302">
        <w:rPr>
          <w:sz w:val="26"/>
          <w:szCs w:val="26"/>
        </w:rPr>
        <w:t>у.</w:t>
      </w:r>
      <w:r w:rsidR="00642813" w:rsidRPr="00CF3302">
        <w:rPr>
          <w:sz w:val="26"/>
          <w:szCs w:val="26"/>
        </w:rPr>
        <w:t> </w:t>
      </w:r>
      <w:r w:rsidRPr="00CF3302">
        <w:rPr>
          <w:sz w:val="26"/>
          <w:szCs w:val="26"/>
        </w:rPr>
        <w:t>1,  ж.</w:t>
      </w:r>
      <w:r w:rsidR="00642813" w:rsidRPr="00CF3302">
        <w:rPr>
          <w:sz w:val="26"/>
          <w:szCs w:val="26"/>
        </w:rPr>
        <w:t> </w:t>
      </w:r>
      <w:r w:rsidRPr="00CF3302">
        <w:rPr>
          <w:sz w:val="26"/>
          <w:szCs w:val="26"/>
        </w:rPr>
        <w:t>у.</w:t>
      </w:r>
      <w:r w:rsidR="00642813" w:rsidRPr="00CF3302">
        <w:rPr>
          <w:sz w:val="26"/>
          <w:szCs w:val="26"/>
        </w:rPr>
        <w:t> </w:t>
      </w:r>
      <w:r w:rsidRPr="00CF3302">
        <w:rPr>
          <w:sz w:val="26"/>
          <w:szCs w:val="26"/>
        </w:rPr>
        <w:t>2, ж.</w:t>
      </w:r>
      <w:r w:rsidR="00642813" w:rsidRPr="00CF3302">
        <w:rPr>
          <w:sz w:val="26"/>
          <w:szCs w:val="26"/>
        </w:rPr>
        <w:t> </w:t>
      </w:r>
      <w:r w:rsidRPr="00CF3302">
        <w:rPr>
          <w:sz w:val="26"/>
          <w:szCs w:val="26"/>
        </w:rPr>
        <w:t>у.</w:t>
      </w:r>
      <w:r w:rsidR="00642813" w:rsidRPr="00CF3302">
        <w:rPr>
          <w:sz w:val="26"/>
          <w:szCs w:val="26"/>
        </w:rPr>
        <w:t> </w:t>
      </w:r>
      <w:r w:rsidRPr="00CF3302">
        <w:rPr>
          <w:sz w:val="26"/>
          <w:szCs w:val="26"/>
        </w:rPr>
        <w:t>3, ж.у.</w:t>
      </w:r>
      <w:r w:rsidR="00E648F6" w:rsidRPr="00CF3302">
        <w:rPr>
          <w:sz w:val="26"/>
          <w:szCs w:val="26"/>
        </w:rPr>
        <w:t> </w:t>
      </w:r>
      <w:r w:rsidRPr="00CF3302">
        <w:rPr>
          <w:sz w:val="26"/>
          <w:szCs w:val="26"/>
        </w:rPr>
        <w:t>4.</w:t>
      </w:r>
    </w:p>
    <w:p w14:paraId="577978ED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Городские магистральные улицы обеспечивают преимущественно транзитное движение в пригородных направлениях и в сторону перспективного Ельцовского моста через р. Обь. Для организации местного движения с доступом к кварталам застройки планируемого района городские магистральные улицы дополняются боковыми проезд</w:t>
      </w:r>
      <w:r w:rsidRPr="00CF3302">
        <w:rPr>
          <w:sz w:val="26"/>
          <w:szCs w:val="26"/>
        </w:rPr>
        <w:t>а</w:t>
      </w:r>
      <w:r w:rsidRPr="00CF3302">
        <w:rPr>
          <w:sz w:val="26"/>
          <w:szCs w:val="26"/>
        </w:rPr>
        <w:t xml:space="preserve">ми. </w:t>
      </w:r>
    </w:p>
    <w:p w14:paraId="577978EE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 xml:space="preserve">Расчетная протяженность </w:t>
      </w:r>
      <w:r w:rsidR="00642813" w:rsidRPr="00CF3302">
        <w:rPr>
          <w:sz w:val="26"/>
          <w:szCs w:val="26"/>
        </w:rPr>
        <w:t>УДС</w:t>
      </w:r>
      <w:r w:rsidRPr="00CF3302">
        <w:rPr>
          <w:sz w:val="26"/>
          <w:szCs w:val="26"/>
        </w:rPr>
        <w:t xml:space="preserve"> планируется в размере 7,48 км, в том числе прот</w:t>
      </w:r>
      <w:r w:rsidRPr="00CF3302">
        <w:rPr>
          <w:sz w:val="26"/>
          <w:szCs w:val="26"/>
        </w:rPr>
        <w:t>я</w:t>
      </w:r>
      <w:r w:rsidRPr="00CF3302">
        <w:rPr>
          <w:sz w:val="26"/>
          <w:szCs w:val="26"/>
        </w:rPr>
        <w:t>женность магистральных улиц составит 4,87 км.</w:t>
      </w:r>
    </w:p>
    <w:p w14:paraId="577978EF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Положение установленных проектом красных линий определяется шириной пр</w:t>
      </w:r>
      <w:r w:rsidRPr="00CF3302">
        <w:rPr>
          <w:sz w:val="26"/>
          <w:szCs w:val="26"/>
        </w:rPr>
        <w:t>о</w:t>
      </w:r>
      <w:r w:rsidRPr="00CF3302">
        <w:rPr>
          <w:sz w:val="26"/>
          <w:szCs w:val="26"/>
        </w:rPr>
        <w:t>езжей части улиц и дорог, шириной коридоров инженерно-технических коммуникаций, шириной тротуаров, полос озеленения.</w:t>
      </w:r>
    </w:p>
    <w:p w14:paraId="577978F0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 xml:space="preserve">Проектом учитывается территория размещения перспективных транспортных развязок, в том числе в двух уровнях, с обеспечением пропуска линии скоростного трамвая в створе Ельцовской магистрали. </w:t>
      </w:r>
    </w:p>
    <w:p w14:paraId="577978F1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Развитие автобусного сообщения предусматривается по реконструируемым и н</w:t>
      </w:r>
      <w:r w:rsidRPr="00CF3302">
        <w:rPr>
          <w:sz w:val="26"/>
          <w:szCs w:val="26"/>
        </w:rPr>
        <w:t>о</w:t>
      </w:r>
      <w:r w:rsidRPr="00CF3302">
        <w:rPr>
          <w:sz w:val="26"/>
          <w:szCs w:val="26"/>
        </w:rPr>
        <w:t>вым магистральным улицам: Затонской магистрали, Колыванскому шоссе, ул.</w:t>
      </w:r>
      <w:r w:rsidR="00CF3302">
        <w:rPr>
          <w:sz w:val="26"/>
          <w:szCs w:val="26"/>
        </w:rPr>
        <w:t xml:space="preserve"> </w:t>
      </w:r>
      <w:r w:rsidRPr="00CF3302">
        <w:rPr>
          <w:sz w:val="26"/>
          <w:szCs w:val="26"/>
        </w:rPr>
        <w:t>Межд</w:t>
      </w:r>
      <w:r w:rsidRPr="00CF3302">
        <w:rPr>
          <w:sz w:val="26"/>
          <w:szCs w:val="26"/>
        </w:rPr>
        <w:t>у</w:t>
      </w:r>
      <w:r w:rsidRPr="00CF3302">
        <w:rPr>
          <w:sz w:val="26"/>
          <w:szCs w:val="26"/>
        </w:rPr>
        <w:t>реченской, по боковому проезду Ельцовской магистрали, улицам районного значения с проектными номерами РМ-1 и РМ-2. Остановки экспресс-автобусов предусматриваются на Ельцовской магистрали. Расчетная протяженность линий пассажирского транспорта всех видов составит 5,58 км.</w:t>
      </w:r>
    </w:p>
    <w:p w14:paraId="577978F2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На проектируемой территории формируется сеть пешеходного движения, пре</w:t>
      </w:r>
      <w:r w:rsidRPr="00CF3302">
        <w:rPr>
          <w:sz w:val="26"/>
          <w:szCs w:val="26"/>
        </w:rPr>
        <w:t>д</w:t>
      </w:r>
      <w:r w:rsidRPr="00CF3302">
        <w:rPr>
          <w:sz w:val="26"/>
          <w:szCs w:val="26"/>
        </w:rPr>
        <w:t xml:space="preserve">ставленная системой бульваров, тротуарами в пределах </w:t>
      </w:r>
      <w:r w:rsidR="00642813" w:rsidRPr="00CF3302">
        <w:rPr>
          <w:sz w:val="26"/>
          <w:szCs w:val="26"/>
        </w:rPr>
        <w:t>УДС</w:t>
      </w:r>
      <w:r w:rsidRPr="00CF3302">
        <w:rPr>
          <w:sz w:val="26"/>
          <w:szCs w:val="26"/>
        </w:rPr>
        <w:t>, дорожками и тротуарами внутриквартальных территорий</w:t>
      </w:r>
      <w:r w:rsidR="00CF3302">
        <w:rPr>
          <w:sz w:val="26"/>
          <w:szCs w:val="26"/>
        </w:rPr>
        <w:t>.</w:t>
      </w:r>
      <w:r w:rsidRPr="00CF3302">
        <w:rPr>
          <w:sz w:val="26"/>
          <w:szCs w:val="26"/>
        </w:rPr>
        <w:t xml:space="preserve"> Сеть пешеходных улиц и бульваров ориентирована в направлении движения к объектам массового посещения, остановкам общественного транспорта.</w:t>
      </w:r>
    </w:p>
    <w:p w14:paraId="577978F3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Предусматривается развитие системы хранения индивидуального автотранспорта. Выделяются зоны размещения многоуровневых автопаркингов общего пользования вместимостью до 500 машино-мест с радиусами доступности до 800 м. Здесь же разм</w:t>
      </w:r>
      <w:r w:rsidRPr="00CF3302">
        <w:rPr>
          <w:sz w:val="26"/>
          <w:szCs w:val="26"/>
        </w:rPr>
        <w:t>е</w:t>
      </w:r>
      <w:r w:rsidRPr="00CF3302">
        <w:rPr>
          <w:sz w:val="26"/>
          <w:szCs w:val="26"/>
        </w:rPr>
        <w:t>щаются станций технического обслуживания автомобилей (далее – СТО). Паркинги и автостоянки местного обслуживания размещаются в пределах земельных участков об</w:t>
      </w:r>
      <w:r w:rsidRPr="00CF3302">
        <w:rPr>
          <w:sz w:val="26"/>
          <w:szCs w:val="26"/>
        </w:rPr>
        <w:t>ъ</w:t>
      </w:r>
      <w:r w:rsidRPr="00CF3302">
        <w:rPr>
          <w:sz w:val="26"/>
          <w:szCs w:val="26"/>
        </w:rPr>
        <w:t>ектов капитального строительства. В составе проезжей части улиц в жилой застройке, боковых проездов магистральных улиц включаются дополнительные полосы, использ</w:t>
      </w:r>
      <w:r w:rsidRPr="00CF3302">
        <w:rPr>
          <w:sz w:val="26"/>
          <w:szCs w:val="26"/>
        </w:rPr>
        <w:t>у</w:t>
      </w:r>
      <w:r w:rsidRPr="00CF3302">
        <w:rPr>
          <w:sz w:val="26"/>
          <w:szCs w:val="26"/>
        </w:rPr>
        <w:t>емые для временного хранения автотранспорта. Данные мероприятия позволят орган</w:t>
      </w:r>
      <w:r w:rsidRPr="00CF3302">
        <w:rPr>
          <w:sz w:val="26"/>
          <w:szCs w:val="26"/>
        </w:rPr>
        <w:t>и</w:t>
      </w:r>
      <w:r w:rsidRPr="00CF3302">
        <w:rPr>
          <w:sz w:val="26"/>
          <w:szCs w:val="26"/>
        </w:rPr>
        <w:t>зовать на территории необходимые 13,55 тыс. машино-мест в составе автостоянок всех видов, в том числе 3,50 тыс. машино-мест в составе крытых автопаркингов. Предусма</w:t>
      </w:r>
      <w:r w:rsidRPr="00CF3302">
        <w:rPr>
          <w:sz w:val="26"/>
          <w:szCs w:val="26"/>
        </w:rPr>
        <w:t>т</w:t>
      </w:r>
      <w:r w:rsidRPr="00CF3302">
        <w:rPr>
          <w:sz w:val="26"/>
          <w:szCs w:val="26"/>
        </w:rPr>
        <w:t>ривается размещение СТО индивидуального автотранспорта общим объемом 55 поста. Сохраняемые и планируемые автозаправочные станции общей мощностью 20 автоз</w:t>
      </w:r>
      <w:r w:rsidRPr="00CF3302">
        <w:rPr>
          <w:sz w:val="26"/>
          <w:szCs w:val="26"/>
        </w:rPr>
        <w:t>а</w:t>
      </w:r>
      <w:r w:rsidRPr="00CF3302">
        <w:rPr>
          <w:sz w:val="26"/>
          <w:szCs w:val="26"/>
        </w:rPr>
        <w:t>правочных мест рассчитаны также на обслуживание транзитного транспорта.</w:t>
      </w:r>
    </w:p>
    <w:p w14:paraId="577978F4" w14:textId="77777777" w:rsidR="00C26C80" w:rsidRPr="0097425C" w:rsidRDefault="00C26C80" w:rsidP="00CF3302">
      <w:pPr>
        <w:rPr>
          <w:sz w:val="24"/>
          <w:szCs w:val="26"/>
        </w:rPr>
      </w:pPr>
    </w:p>
    <w:p w14:paraId="577978F5" w14:textId="77777777" w:rsidR="00C26C80" w:rsidRPr="00CF3302" w:rsidRDefault="00C26C80" w:rsidP="00CF3302">
      <w:pPr>
        <w:pStyle w:val="1"/>
        <w:spacing w:before="0" w:after="0"/>
        <w:ind w:firstLine="0"/>
        <w:rPr>
          <w:sz w:val="26"/>
          <w:szCs w:val="26"/>
        </w:rPr>
      </w:pPr>
      <w:r w:rsidRPr="00CF3302">
        <w:rPr>
          <w:sz w:val="26"/>
          <w:szCs w:val="26"/>
        </w:rPr>
        <w:t>2.3</w:t>
      </w:r>
      <w:r w:rsidR="00E648F6" w:rsidRPr="00CF3302">
        <w:rPr>
          <w:sz w:val="26"/>
          <w:szCs w:val="26"/>
        </w:rPr>
        <w:t>.</w:t>
      </w:r>
      <w:r w:rsidRPr="00CF3302">
        <w:rPr>
          <w:sz w:val="26"/>
          <w:szCs w:val="26"/>
        </w:rPr>
        <w:t> Развитие систем инженерно-технического обеспечения</w:t>
      </w:r>
    </w:p>
    <w:p w14:paraId="577978F6" w14:textId="77777777" w:rsidR="00E930B6" w:rsidRPr="0097425C" w:rsidRDefault="00E930B6" w:rsidP="00CF3302">
      <w:pPr>
        <w:rPr>
          <w:sz w:val="24"/>
          <w:szCs w:val="26"/>
        </w:rPr>
      </w:pPr>
    </w:p>
    <w:p w14:paraId="577978F7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На территории в настоящее время имеются отдельные объекты городских систем инженерно-технического обеспечения.</w:t>
      </w:r>
    </w:p>
    <w:p w14:paraId="577978F8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 xml:space="preserve">Через территорию транзитом проходят городские водопроводы </w:t>
      </w:r>
      <w:r w:rsidRPr="00CF3302">
        <w:rPr>
          <w:sz w:val="26"/>
          <w:szCs w:val="26"/>
          <w:lang w:val="en-US"/>
        </w:rPr>
        <w:t>d</w:t>
      </w:r>
      <w:r w:rsidRPr="00CF3302">
        <w:rPr>
          <w:sz w:val="26"/>
          <w:szCs w:val="26"/>
        </w:rPr>
        <w:t>=500 мм, канал</w:t>
      </w:r>
      <w:r w:rsidRPr="00CF3302">
        <w:rPr>
          <w:sz w:val="26"/>
          <w:szCs w:val="26"/>
        </w:rPr>
        <w:t>и</w:t>
      </w:r>
      <w:r w:rsidRPr="00CF3302">
        <w:rPr>
          <w:sz w:val="26"/>
          <w:szCs w:val="26"/>
        </w:rPr>
        <w:t xml:space="preserve">зационные коллекторы </w:t>
      </w:r>
      <w:r w:rsidRPr="00CF3302">
        <w:rPr>
          <w:sz w:val="26"/>
          <w:szCs w:val="26"/>
          <w:lang w:val="en-US"/>
        </w:rPr>
        <w:t>d</w:t>
      </w:r>
      <w:r w:rsidRPr="00CF3302">
        <w:rPr>
          <w:sz w:val="26"/>
          <w:szCs w:val="26"/>
        </w:rPr>
        <w:t>=2000-2500 мм.</w:t>
      </w:r>
    </w:p>
    <w:p w14:paraId="577978F9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Источники централизованного теплоснабжения, газоснабжения и электроснабж</w:t>
      </w:r>
      <w:r w:rsidRPr="00CF3302">
        <w:rPr>
          <w:sz w:val="26"/>
          <w:szCs w:val="26"/>
        </w:rPr>
        <w:t>е</w:t>
      </w:r>
      <w:r w:rsidRPr="00CF3302">
        <w:rPr>
          <w:sz w:val="26"/>
          <w:szCs w:val="26"/>
        </w:rPr>
        <w:t>ния на территории отсутствует. Отсутствует ливневая канализация, отведение повер</w:t>
      </w:r>
      <w:r w:rsidRPr="00CF3302">
        <w:rPr>
          <w:sz w:val="26"/>
          <w:szCs w:val="26"/>
        </w:rPr>
        <w:t>х</w:t>
      </w:r>
      <w:r w:rsidRPr="00CF3302">
        <w:rPr>
          <w:sz w:val="26"/>
          <w:szCs w:val="26"/>
        </w:rPr>
        <w:t>ностного стока не организовано.</w:t>
      </w:r>
    </w:p>
    <w:p w14:paraId="577978FA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Для дальнейшего развития территории района, обеспечения новых объектов з</w:t>
      </w:r>
      <w:r w:rsidRPr="00CF3302">
        <w:rPr>
          <w:sz w:val="26"/>
          <w:szCs w:val="26"/>
        </w:rPr>
        <w:t>а</w:t>
      </w:r>
      <w:r w:rsidRPr="00CF3302">
        <w:rPr>
          <w:sz w:val="26"/>
          <w:szCs w:val="26"/>
        </w:rPr>
        <w:t>стройки предусмотрено размещение новых инженерных сетей и сооружений. На учас</w:t>
      </w:r>
      <w:r w:rsidRPr="00CF3302">
        <w:rPr>
          <w:sz w:val="26"/>
          <w:szCs w:val="26"/>
        </w:rPr>
        <w:t>т</w:t>
      </w:r>
      <w:r w:rsidRPr="00CF3302">
        <w:rPr>
          <w:sz w:val="26"/>
          <w:szCs w:val="26"/>
        </w:rPr>
        <w:t>ках планируемого расширения дорог и размещения транспортных развязок потребуется частичный вынос существующих инженерных сетей.</w:t>
      </w:r>
    </w:p>
    <w:p w14:paraId="577978FB" w14:textId="77777777" w:rsidR="00642813" w:rsidRPr="0097425C" w:rsidRDefault="00642813" w:rsidP="00CF3302">
      <w:pPr>
        <w:rPr>
          <w:sz w:val="24"/>
          <w:szCs w:val="26"/>
        </w:rPr>
      </w:pPr>
    </w:p>
    <w:p w14:paraId="577978FC" w14:textId="77777777" w:rsidR="00C26C80" w:rsidRPr="00CF3302" w:rsidRDefault="00C26C80" w:rsidP="00CF3302">
      <w:pPr>
        <w:ind w:firstLine="0"/>
        <w:jc w:val="center"/>
        <w:rPr>
          <w:b/>
          <w:sz w:val="26"/>
          <w:szCs w:val="26"/>
        </w:rPr>
      </w:pPr>
      <w:r w:rsidRPr="00CF3302">
        <w:rPr>
          <w:b/>
          <w:sz w:val="26"/>
          <w:szCs w:val="26"/>
        </w:rPr>
        <w:t>2.3.1</w:t>
      </w:r>
      <w:r w:rsidR="00B673C0" w:rsidRPr="00CF3302">
        <w:rPr>
          <w:b/>
          <w:sz w:val="26"/>
          <w:szCs w:val="26"/>
        </w:rPr>
        <w:t>.</w:t>
      </w:r>
      <w:r w:rsidRPr="00CF3302">
        <w:rPr>
          <w:b/>
          <w:sz w:val="26"/>
          <w:szCs w:val="26"/>
        </w:rPr>
        <w:t> Водоснабжение</w:t>
      </w:r>
    </w:p>
    <w:p w14:paraId="577978FD" w14:textId="77777777" w:rsidR="00642813" w:rsidRPr="0097425C" w:rsidRDefault="00642813" w:rsidP="00CF3302">
      <w:pPr>
        <w:rPr>
          <w:sz w:val="24"/>
          <w:szCs w:val="26"/>
        </w:rPr>
      </w:pPr>
    </w:p>
    <w:p w14:paraId="577978FE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Предусматривается развит</w:t>
      </w:r>
      <w:r w:rsidR="00642813" w:rsidRPr="00CF3302">
        <w:rPr>
          <w:sz w:val="26"/>
          <w:szCs w:val="26"/>
        </w:rPr>
        <w:t>и</w:t>
      </w:r>
      <w:r w:rsidRPr="00CF3302">
        <w:rPr>
          <w:sz w:val="26"/>
          <w:szCs w:val="26"/>
        </w:rPr>
        <w:t>е централизованной системы холодного водоснабж</w:t>
      </w:r>
      <w:r w:rsidRPr="00CF3302">
        <w:rPr>
          <w:sz w:val="26"/>
          <w:szCs w:val="26"/>
        </w:rPr>
        <w:t>е</w:t>
      </w:r>
      <w:r w:rsidRPr="00CF3302">
        <w:rPr>
          <w:sz w:val="26"/>
          <w:szCs w:val="26"/>
        </w:rPr>
        <w:t>ния от коммунальных сетей города. На территории предусматривается прокладка маг</w:t>
      </w:r>
      <w:r w:rsidRPr="00CF3302">
        <w:rPr>
          <w:sz w:val="26"/>
          <w:szCs w:val="26"/>
        </w:rPr>
        <w:t>и</w:t>
      </w:r>
      <w:r w:rsidRPr="00CF3302">
        <w:rPr>
          <w:sz w:val="26"/>
          <w:szCs w:val="26"/>
        </w:rPr>
        <w:t xml:space="preserve">стральных и межквартальных водоводов. Планируется кольцевая система с тупиковыми отводами до потребителей. </w:t>
      </w:r>
      <w:bookmarkStart w:id="1" w:name="sub_3062"/>
    </w:p>
    <w:p w14:paraId="577978FF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Дополнительно проклад</w:t>
      </w:r>
      <w:r w:rsidR="00BB62E4">
        <w:rPr>
          <w:sz w:val="26"/>
          <w:szCs w:val="26"/>
        </w:rPr>
        <w:t>ыва</w:t>
      </w:r>
      <w:r w:rsidR="00642813" w:rsidRPr="00CF3302">
        <w:rPr>
          <w:sz w:val="26"/>
          <w:szCs w:val="26"/>
        </w:rPr>
        <w:t>ются</w:t>
      </w:r>
      <w:r w:rsidRPr="00CF3302">
        <w:rPr>
          <w:sz w:val="26"/>
          <w:szCs w:val="26"/>
        </w:rPr>
        <w:t xml:space="preserve"> магистральные водоводы соответствующих ди</w:t>
      </w:r>
      <w:r w:rsidRPr="00CF3302">
        <w:rPr>
          <w:sz w:val="26"/>
          <w:szCs w:val="26"/>
        </w:rPr>
        <w:t>а</w:t>
      </w:r>
      <w:r w:rsidRPr="00CF3302">
        <w:rPr>
          <w:sz w:val="26"/>
          <w:szCs w:val="26"/>
        </w:rPr>
        <w:t xml:space="preserve">метров: </w:t>
      </w:r>
      <w:r w:rsidRPr="00CF3302">
        <w:rPr>
          <w:sz w:val="26"/>
          <w:szCs w:val="26"/>
          <w:lang w:val="en-US"/>
        </w:rPr>
        <w:t>d</w:t>
      </w:r>
      <w:r w:rsidRPr="00CF3302">
        <w:rPr>
          <w:sz w:val="26"/>
          <w:szCs w:val="26"/>
        </w:rPr>
        <w:t>=500</w:t>
      </w:r>
      <w:r w:rsidR="00E930B6" w:rsidRPr="00CF3302">
        <w:rPr>
          <w:sz w:val="26"/>
          <w:szCs w:val="26"/>
        </w:rPr>
        <w:t xml:space="preserve"> мм</w:t>
      </w:r>
      <w:r w:rsidRPr="00CF3302">
        <w:rPr>
          <w:sz w:val="26"/>
          <w:szCs w:val="26"/>
        </w:rPr>
        <w:t xml:space="preserve"> по улицам с проектными номерами РМ-3 и ж.</w:t>
      </w:r>
      <w:r w:rsidR="00BB62E4">
        <w:rPr>
          <w:sz w:val="26"/>
          <w:szCs w:val="26"/>
        </w:rPr>
        <w:t> </w:t>
      </w:r>
      <w:r w:rsidRPr="00CF3302">
        <w:rPr>
          <w:sz w:val="26"/>
          <w:szCs w:val="26"/>
        </w:rPr>
        <w:t xml:space="preserve">у.2; </w:t>
      </w:r>
      <w:r w:rsidRPr="00CF3302">
        <w:rPr>
          <w:sz w:val="26"/>
          <w:szCs w:val="26"/>
          <w:lang w:val="en-US"/>
        </w:rPr>
        <w:t>d</w:t>
      </w:r>
      <w:r w:rsidRPr="00CF3302">
        <w:rPr>
          <w:sz w:val="26"/>
          <w:szCs w:val="26"/>
        </w:rPr>
        <w:t>=350</w:t>
      </w:r>
      <w:r w:rsidR="00E930B6" w:rsidRPr="00CF3302">
        <w:rPr>
          <w:sz w:val="26"/>
          <w:szCs w:val="26"/>
        </w:rPr>
        <w:t xml:space="preserve"> мм</w:t>
      </w:r>
      <w:r w:rsidRPr="00CF3302">
        <w:rPr>
          <w:sz w:val="26"/>
          <w:szCs w:val="26"/>
        </w:rPr>
        <w:t xml:space="preserve"> по ул</w:t>
      </w:r>
      <w:r w:rsidRPr="00CF3302">
        <w:rPr>
          <w:sz w:val="26"/>
          <w:szCs w:val="26"/>
        </w:rPr>
        <w:t>и</w:t>
      </w:r>
      <w:r w:rsidRPr="00CF3302">
        <w:rPr>
          <w:sz w:val="26"/>
          <w:szCs w:val="26"/>
        </w:rPr>
        <w:t>цам ж.</w:t>
      </w:r>
      <w:r w:rsidR="00BB62E4">
        <w:rPr>
          <w:sz w:val="26"/>
          <w:szCs w:val="26"/>
        </w:rPr>
        <w:t> </w:t>
      </w:r>
      <w:r w:rsidRPr="00CF3302">
        <w:rPr>
          <w:sz w:val="26"/>
          <w:szCs w:val="26"/>
        </w:rPr>
        <w:t xml:space="preserve">у.1 и РМ-1; </w:t>
      </w:r>
      <w:r w:rsidRPr="00CF3302">
        <w:rPr>
          <w:sz w:val="26"/>
          <w:szCs w:val="26"/>
          <w:lang w:val="en-US"/>
        </w:rPr>
        <w:t>d</w:t>
      </w:r>
      <w:r w:rsidRPr="00CF3302">
        <w:rPr>
          <w:sz w:val="26"/>
          <w:szCs w:val="26"/>
        </w:rPr>
        <w:t>=300</w:t>
      </w:r>
      <w:r w:rsidR="00E930B6" w:rsidRPr="00CF3302">
        <w:rPr>
          <w:sz w:val="26"/>
          <w:szCs w:val="26"/>
        </w:rPr>
        <w:t xml:space="preserve"> мм</w:t>
      </w:r>
      <w:r w:rsidRPr="00CF3302">
        <w:rPr>
          <w:sz w:val="26"/>
          <w:szCs w:val="26"/>
        </w:rPr>
        <w:t xml:space="preserve"> </w:t>
      </w:r>
      <w:r w:rsidR="00642813" w:rsidRPr="00CF3302">
        <w:rPr>
          <w:sz w:val="26"/>
          <w:szCs w:val="26"/>
        </w:rPr>
        <w:t xml:space="preserve">– </w:t>
      </w:r>
      <w:r w:rsidRPr="00CF3302">
        <w:rPr>
          <w:sz w:val="26"/>
          <w:szCs w:val="26"/>
        </w:rPr>
        <w:t>по ул. Междуреченск</w:t>
      </w:r>
      <w:r w:rsidR="00642813" w:rsidRPr="00CF3302">
        <w:rPr>
          <w:sz w:val="26"/>
          <w:szCs w:val="26"/>
        </w:rPr>
        <w:t>ой</w:t>
      </w:r>
      <w:r w:rsidRPr="00CF3302">
        <w:rPr>
          <w:sz w:val="26"/>
          <w:szCs w:val="26"/>
        </w:rPr>
        <w:t xml:space="preserve"> (ГМ-3) и Ельцовской магистрали с подключением к существующим водоводам </w:t>
      </w:r>
      <w:r w:rsidRPr="00CF3302">
        <w:rPr>
          <w:sz w:val="26"/>
          <w:szCs w:val="26"/>
          <w:lang w:val="en-US"/>
        </w:rPr>
        <w:t>d</w:t>
      </w:r>
      <w:r w:rsidRPr="00CF3302">
        <w:rPr>
          <w:sz w:val="26"/>
          <w:szCs w:val="26"/>
        </w:rPr>
        <w:t>=500, расположенным по Затонской м</w:t>
      </w:r>
      <w:r w:rsidRPr="00CF3302">
        <w:rPr>
          <w:sz w:val="26"/>
          <w:szCs w:val="26"/>
        </w:rPr>
        <w:t>а</w:t>
      </w:r>
      <w:r w:rsidRPr="00CF3302">
        <w:rPr>
          <w:sz w:val="26"/>
          <w:szCs w:val="26"/>
        </w:rPr>
        <w:t>гистрали. Противопожарный водопровод территории объединен с хозяйственно-питьевым. Для наружного пожаротушения на водопроводных сетях устанавливаются пожарные гидранты.</w:t>
      </w:r>
    </w:p>
    <w:p w14:paraId="57797900" w14:textId="77777777" w:rsidR="00C26C80" w:rsidRPr="0097425C" w:rsidRDefault="00C26C80" w:rsidP="00CF3302">
      <w:pPr>
        <w:rPr>
          <w:sz w:val="24"/>
          <w:szCs w:val="26"/>
        </w:rPr>
      </w:pPr>
    </w:p>
    <w:p w14:paraId="57797901" w14:textId="77777777" w:rsidR="00C26C80" w:rsidRPr="00CF3302" w:rsidRDefault="00C26C80" w:rsidP="00CF3302">
      <w:pPr>
        <w:ind w:firstLine="0"/>
        <w:jc w:val="center"/>
        <w:rPr>
          <w:b/>
          <w:sz w:val="26"/>
          <w:szCs w:val="26"/>
        </w:rPr>
      </w:pPr>
      <w:r w:rsidRPr="00CF3302">
        <w:rPr>
          <w:b/>
          <w:sz w:val="26"/>
          <w:szCs w:val="26"/>
        </w:rPr>
        <w:t>2.3.2</w:t>
      </w:r>
      <w:r w:rsidR="00B673C0" w:rsidRPr="00CF3302">
        <w:rPr>
          <w:b/>
          <w:sz w:val="26"/>
          <w:szCs w:val="26"/>
        </w:rPr>
        <w:t>.</w:t>
      </w:r>
      <w:r w:rsidRPr="00CF3302">
        <w:rPr>
          <w:b/>
          <w:sz w:val="26"/>
          <w:szCs w:val="26"/>
        </w:rPr>
        <w:t> Водоотведение</w:t>
      </w:r>
    </w:p>
    <w:p w14:paraId="57797902" w14:textId="77777777" w:rsidR="00642813" w:rsidRPr="0097425C" w:rsidRDefault="00642813" w:rsidP="00CF3302">
      <w:pPr>
        <w:ind w:firstLine="0"/>
        <w:jc w:val="center"/>
        <w:rPr>
          <w:b/>
          <w:sz w:val="24"/>
          <w:szCs w:val="26"/>
        </w:rPr>
      </w:pPr>
    </w:p>
    <w:p w14:paraId="57797903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Для обеспечения развития проектируемой территории предусматривается разв</w:t>
      </w:r>
      <w:r w:rsidRPr="00CF3302">
        <w:rPr>
          <w:sz w:val="26"/>
          <w:szCs w:val="26"/>
        </w:rPr>
        <w:t>и</w:t>
      </w:r>
      <w:r w:rsidRPr="00CF3302">
        <w:rPr>
          <w:sz w:val="26"/>
          <w:szCs w:val="26"/>
        </w:rPr>
        <w:t>тие централизованной системы самотечно-напорной канализации. Предусматривается прокладка новых коллекторов расчетными диаметрами от d=250 до d=500 мм. На пер</w:t>
      </w:r>
      <w:r w:rsidRPr="00CF3302">
        <w:rPr>
          <w:sz w:val="26"/>
          <w:szCs w:val="26"/>
        </w:rPr>
        <w:t>е</w:t>
      </w:r>
      <w:r w:rsidRPr="00CF3302">
        <w:rPr>
          <w:sz w:val="26"/>
          <w:szCs w:val="26"/>
        </w:rPr>
        <w:t>сечении ул. Междуреченск</w:t>
      </w:r>
      <w:r w:rsidR="00642813" w:rsidRPr="00CF3302">
        <w:rPr>
          <w:sz w:val="26"/>
          <w:szCs w:val="26"/>
        </w:rPr>
        <w:t>ой</w:t>
      </w:r>
      <w:r w:rsidRPr="00CF3302">
        <w:rPr>
          <w:sz w:val="26"/>
          <w:szCs w:val="26"/>
        </w:rPr>
        <w:t xml:space="preserve"> и Ельцовской магистрали в квартале В-3 предусмотрена установка </w:t>
      </w:r>
      <w:r w:rsidR="00642813" w:rsidRPr="00CF3302">
        <w:rPr>
          <w:sz w:val="26"/>
          <w:szCs w:val="26"/>
        </w:rPr>
        <w:t>канализационной насосной станции</w:t>
      </w:r>
      <w:r w:rsidRPr="00CF3302">
        <w:rPr>
          <w:sz w:val="26"/>
          <w:szCs w:val="26"/>
        </w:rPr>
        <w:t>. От нее стоки поступают в существу</w:t>
      </w:r>
      <w:r w:rsidRPr="00CF3302">
        <w:rPr>
          <w:sz w:val="26"/>
          <w:szCs w:val="26"/>
        </w:rPr>
        <w:t>ю</w:t>
      </w:r>
      <w:r w:rsidRPr="00CF3302">
        <w:rPr>
          <w:sz w:val="26"/>
          <w:szCs w:val="26"/>
        </w:rPr>
        <w:t xml:space="preserve">щий  коллектор </w:t>
      </w:r>
      <w:r w:rsidRPr="00CF3302">
        <w:rPr>
          <w:sz w:val="26"/>
          <w:szCs w:val="26"/>
          <w:lang w:val="en-US"/>
        </w:rPr>
        <w:t>d</w:t>
      </w:r>
      <w:r w:rsidRPr="00CF3302">
        <w:rPr>
          <w:sz w:val="26"/>
          <w:szCs w:val="26"/>
        </w:rPr>
        <w:t>=2500 мм по трубам 2</w:t>
      </w:r>
      <w:r w:rsidRPr="00CF3302">
        <w:rPr>
          <w:sz w:val="26"/>
          <w:szCs w:val="26"/>
          <w:lang w:val="en-US"/>
        </w:rPr>
        <w:t>d</w:t>
      </w:r>
      <w:r w:rsidRPr="00CF3302">
        <w:rPr>
          <w:sz w:val="26"/>
          <w:szCs w:val="26"/>
        </w:rPr>
        <w:t xml:space="preserve">=280 мм. Стоки </w:t>
      </w:r>
      <w:r w:rsidRPr="00CF3302">
        <w:rPr>
          <w:sz w:val="26"/>
          <w:szCs w:val="26"/>
          <w:lang w:val="en-US"/>
        </w:rPr>
        <w:t>c</w:t>
      </w:r>
      <w:r w:rsidRPr="00CF3302">
        <w:rPr>
          <w:sz w:val="26"/>
          <w:szCs w:val="26"/>
        </w:rPr>
        <w:t xml:space="preserve"> остальных кварталов пост</w:t>
      </w:r>
      <w:r w:rsidRPr="00CF3302">
        <w:rPr>
          <w:sz w:val="26"/>
          <w:szCs w:val="26"/>
        </w:rPr>
        <w:t>у</w:t>
      </w:r>
      <w:r w:rsidRPr="00CF3302">
        <w:rPr>
          <w:sz w:val="26"/>
          <w:szCs w:val="26"/>
        </w:rPr>
        <w:t xml:space="preserve">пают по самотечным коллекторам в городской коллектор </w:t>
      </w:r>
      <w:r w:rsidRPr="00CF3302">
        <w:rPr>
          <w:sz w:val="26"/>
          <w:szCs w:val="26"/>
          <w:lang w:val="en-US"/>
        </w:rPr>
        <w:t>d</w:t>
      </w:r>
      <w:r w:rsidRPr="00CF3302">
        <w:rPr>
          <w:sz w:val="26"/>
          <w:szCs w:val="26"/>
        </w:rPr>
        <w:t>=2500, проходящий по Зато</w:t>
      </w:r>
      <w:r w:rsidRPr="00CF3302">
        <w:rPr>
          <w:sz w:val="26"/>
          <w:szCs w:val="26"/>
        </w:rPr>
        <w:t>н</w:t>
      </w:r>
      <w:r w:rsidRPr="00CF3302">
        <w:rPr>
          <w:sz w:val="26"/>
          <w:szCs w:val="26"/>
        </w:rPr>
        <w:t>ской магистрали.</w:t>
      </w:r>
    </w:p>
    <w:p w14:paraId="57797904" w14:textId="77777777" w:rsidR="0097425C" w:rsidRDefault="0097425C" w:rsidP="00CF3302">
      <w:pPr>
        <w:ind w:firstLine="0"/>
        <w:jc w:val="center"/>
        <w:rPr>
          <w:b/>
          <w:sz w:val="24"/>
          <w:szCs w:val="26"/>
        </w:rPr>
      </w:pPr>
    </w:p>
    <w:p w14:paraId="57797905" w14:textId="77777777" w:rsidR="00E443B0" w:rsidRDefault="00E443B0" w:rsidP="00CF3302">
      <w:pPr>
        <w:ind w:firstLine="0"/>
        <w:jc w:val="center"/>
        <w:rPr>
          <w:b/>
          <w:sz w:val="24"/>
          <w:szCs w:val="26"/>
        </w:rPr>
      </w:pPr>
    </w:p>
    <w:p w14:paraId="57797906" w14:textId="77777777" w:rsidR="00E443B0" w:rsidRPr="0097425C" w:rsidRDefault="00E443B0" w:rsidP="00CF3302">
      <w:pPr>
        <w:ind w:firstLine="0"/>
        <w:jc w:val="center"/>
        <w:rPr>
          <w:b/>
          <w:sz w:val="24"/>
          <w:szCs w:val="26"/>
        </w:rPr>
      </w:pPr>
    </w:p>
    <w:p w14:paraId="57797907" w14:textId="77777777" w:rsidR="00C26C80" w:rsidRPr="00CF3302" w:rsidRDefault="00C26C80" w:rsidP="00CF3302">
      <w:pPr>
        <w:ind w:firstLine="0"/>
        <w:jc w:val="center"/>
        <w:rPr>
          <w:b/>
          <w:sz w:val="26"/>
          <w:szCs w:val="26"/>
        </w:rPr>
      </w:pPr>
      <w:r w:rsidRPr="00CF3302">
        <w:rPr>
          <w:b/>
          <w:sz w:val="26"/>
          <w:szCs w:val="26"/>
        </w:rPr>
        <w:t>2.3.3</w:t>
      </w:r>
      <w:r w:rsidR="003908FB" w:rsidRPr="00CF3302">
        <w:rPr>
          <w:b/>
          <w:sz w:val="26"/>
          <w:szCs w:val="26"/>
        </w:rPr>
        <w:t>.</w:t>
      </w:r>
      <w:r w:rsidRPr="00CF3302">
        <w:rPr>
          <w:b/>
          <w:sz w:val="26"/>
          <w:szCs w:val="26"/>
        </w:rPr>
        <w:t> Теплоснабжение</w:t>
      </w:r>
    </w:p>
    <w:p w14:paraId="57797908" w14:textId="77777777" w:rsidR="003908FB" w:rsidRPr="0097425C" w:rsidRDefault="003908FB" w:rsidP="00CF3302">
      <w:pPr>
        <w:rPr>
          <w:sz w:val="24"/>
          <w:szCs w:val="26"/>
        </w:rPr>
      </w:pPr>
    </w:p>
    <w:p w14:paraId="57797909" w14:textId="77777777" w:rsidR="00C26C80" w:rsidRPr="00CF3302" w:rsidRDefault="00C26C80" w:rsidP="00CF3302">
      <w:pPr>
        <w:shd w:val="clear" w:color="auto" w:fill="FFFFFF"/>
        <w:tabs>
          <w:tab w:val="left" w:pos="1472"/>
          <w:tab w:val="left" w:pos="6249"/>
          <w:tab w:val="left" w:pos="8787"/>
        </w:tabs>
        <w:ind w:right="40"/>
        <w:rPr>
          <w:sz w:val="26"/>
          <w:szCs w:val="26"/>
        </w:rPr>
      </w:pPr>
      <w:r w:rsidRPr="00CF3302">
        <w:rPr>
          <w:sz w:val="26"/>
          <w:szCs w:val="26"/>
        </w:rPr>
        <w:t>Предусматривается развитие централизованной системы теплоснабжения и гор</w:t>
      </w:r>
      <w:r w:rsidRPr="00CF3302">
        <w:rPr>
          <w:sz w:val="26"/>
          <w:szCs w:val="26"/>
        </w:rPr>
        <w:t>я</w:t>
      </w:r>
      <w:r w:rsidRPr="00CF3302">
        <w:rPr>
          <w:sz w:val="26"/>
          <w:szCs w:val="26"/>
        </w:rPr>
        <w:t>чего водоснабжения новых жилых, административных, общественных зданий. Объекты первой очереди строительства обеспечиваются теплом от модульных газовых котел</w:t>
      </w:r>
      <w:r w:rsidRPr="00CF3302">
        <w:rPr>
          <w:sz w:val="26"/>
          <w:szCs w:val="26"/>
        </w:rPr>
        <w:t>ь</w:t>
      </w:r>
      <w:r w:rsidRPr="00CF3302">
        <w:rPr>
          <w:sz w:val="26"/>
          <w:szCs w:val="26"/>
        </w:rPr>
        <w:t>ных мощностью порядка 4 МВт, размещаемых на территории в соответствии с проект</w:t>
      </w:r>
      <w:r w:rsidRPr="00CF3302">
        <w:rPr>
          <w:sz w:val="26"/>
          <w:szCs w:val="26"/>
        </w:rPr>
        <w:t>а</w:t>
      </w:r>
      <w:r w:rsidRPr="00CF3302">
        <w:rPr>
          <w:sz w:val="26"/>
          <w:szCs w:val="26"/>
        </w:rPr>
        <w:t>ми застройки.</w:t>
      </w:r>
    </w:p>
    <w:p w14:paraId="5779790A" w14:textId="77777777" w:rsidR="00870126" w:rsidRPr="00CF3302" w:rsidRDefault="00C26C80" w:rsidP="00CF3302">
      <w:pPr>
        <w:shd w:val="clear" w:color="auto" w:fill="FFFFFF"/>
        <w:tabs>
          <w:tab w:val="left" w:pos="1472"/>
          <w:tab w:val="left" w:pos="6249"/>
          <w:tab w:val="left" w:pos="8787"/>
        </w:tabs>
        <w:ind w:right="40"/>
        <w:rPr>
          <w:sz w:val="26"/>
          <w:szCs w:val="26"/>
        </w:rPr>
      </w:pPr>
      <w:r w:rsidRPr="00CF3302">
        <w:rPr>
          <w:sz w:val="26"/>
          <w:szCs w:val="26"/>
        </w:rPr>
        <w:t>Объекты второй очереди строительства обеспечиваются централизованным те</w:t>
      </w:r>
      <w:r w:rsidRPr="00CF3302">
        <w:rPr>
          <w:sz w:val="26"/>
          <w:szCs w:val="26"/>
        </w:rPr>
        <w:t>п</w:t>
      </w:r>
      <w:r w:rsidRPr="00CF3302">
        <w:rPr>
          <w:sz w:val="26"/>
          <w:szCs w:val="26"/>
        </w:rPr>
        <w:t>лоснабжением по планируемым магистральным сетям от ТЭЦ-3.</w:t>
      </w:r>
    </w:p>
    <w:p w14:paraId="5779790B" w14:textId="77777777" w:rsidR="00C26C80" w:rsidRPr="00CF3302" w:rsidRDefault="00C26C80" w:rsidP="00CF3302">
      <w:pPr>
        <w:shd w:val="clear" w:color="auto" w:fill="FFFFFF"/>
        <w:tabs>
          <w:tab w:val="left" w:pos="1472"/>
          <w:tab w:val="left" w:pos="6249"/>
          <w:tab w:val="left" w:pos="8787"/>
        </w:tabs>
        <w:ind w:right="40"/>
        <w:rPr>
          <w:sz w:val="26"/>
          <w:szCs w:val="26"/>
        </w:rPr>
      </w:pPr>
      <w:r w:rsidRPr="00CF3302">
        <w:rPr>
          <w:sz w:val="26"/>
          <w:szCs w:val="26"/>
        </w:rPr>
        <w:t>Магистральные тепловые сети 2</w:t>
      </w:r>
      <w:r w:rsidRPr="00CF3302">
        <w:rPr>
          <w:sz w:val="26"/>
          <w:szCs w:val="26"/>
          <w:lang w:val="en-US"/>
        </w:rPr>
        <w:t>d</w:t>
      </w:r>
      <w:r w:rsidRPr="00CF3302">
        <w:rPr>
          <w:sz w:val="26"/>
          <w:szCs w:val="26"/>
        </w:rPr>
        <w:t>=400</w:t>
      </w:r>
      <w:r w:rsidR="00870126" w:rsidRPr="00CF3302">
        <w:rPr>
          <w:sz w:val="26"/>
          <w:szCs w:val="26"/>
        </w:rPr>
        <w:t>-</w:t>
      </w:r>
      <w:r w:rsidRPr="00CF3302">
        <w:rPr>
          <w:sz w:val="26"/>
          <w:szCs w:val="26"/>
        </w:rPr>
        <w:t>300</w:t>
      </w:r>
      <w:r w:rsidR="008E7D55" w:rsidRPr="00CF3302">
        <w:rPr>
          <w:sz w:val="26"/>
          <w:szCs w:val="26"/>
        </w:rPr>
        <w:t> </w:t>
      </w:r>
      <w:r w:rsidRPr="00CF3302">
        <w:rPr>
          <w:sz w:val="26"/>
          <w:szCs w:val="26"/>
        </w:rPr>
        <w:t>мм размещаются в створе ул.</w:t>
      </w:r>
      <w:r w:rsidR="00870126" w:rsidRPr="00CF3302">
        <w:rPr>
          <w:sz w:val="26"/>
          <w:szCs w:val="26"/>
        </w:rPr>
        <w:t> </w:t>
      </w:r>
      <w:r w:rsidRPr="00CF3302">
        <w:rPr>
          <w:sz w:val="26"/>
          <w:szCs w:val="26"/>
        </w:rPr>
        <w:t>Междуреченск</w:t>
      </w:r>
      <w:r w:rsidR="00BB62E4">
        <w:rPr>
          <w:sz w:val="26"/>
          <w:szCs w:val="26"/>
        </w:rPr>
        <w:t>ой</w:t>
      </w:r>
      <w:r w:rsidRPr="00CF3302">
        <w:rPr>
          <w:sz w:val="26"/>
          <w:szCs w:val="26"/>
        </w:rPr>
        <w:t xml:space="preserve">. Подключение потребителей осуществляется через планируемые </w:t>
      </w:r>
      <w:r w:rsidR="00870126" w:rsidRPr="00CF3302">
        <w:rPr>
          <w:sz w:val="26"/>
          <w:szCs w:val="26"/>
        </w:rPr>
        <w:t xml:space="preserve">центральные тепловые пункты (далее </w:t>
      </w:r>
      <w:r w:rsidR="00BB62E4">
        <w:rPr>
          <w:sz w:val="26"/>
          <w:szCs w:val="26"/>
        </w:rPr>
        <w:t xml:space="preserve">- </w:t>
      </w:r>
      <w:r w:rsidRPr="00CF3302">
        <w:rPr>
          <w:sz w:val="26"/>
          <w:szCs w:val="26"/>
        </w:rPr>
        <w:t>ЦТП</w:t>
      </w:r>
      <w:r w:rsidR="00870126" w:rsidRPr="00CF3302">
        <w:rPr>
          <w:sz w:val="26"/>
          <w:szCs w:val="26"/>
        </w:rPr>
        <w:t>)</w:t>
      </w:r>
      <w:r w:rsidRPr="00CF3302">
        <w:rPr>
          <w:sz w:val="26"/>
          <w:szCs w:val="26"/>
        </w:rPr>
        <w:t xml:space="preserve"> и </w:t>
      </w:r>
      <w:r w:rsidR="00870126" w:rsidRPr="00CF3302">
        <w:rPr>
          <w:sz w:val="26"/>
          <w:szCs w:val="26"/>
        </w:rPr>
        <w:t>индивидуальные тепловые пункты</w:t>
      </w:r>
      <w:r w:rsidRPr="00CF3302">
        <w:rPr>
          <w:sz w:val="26"/>
          <w:szCs w:val="26"/>
        </w:rPr>
        <w:t>. Предусматривается подземная прокладка тепловых сетей с устройством коридоров во</w:t>
      </w:r>
      <w:r w:rsidRPr="00CF3302">
        <w:rPr>
          <w:sz w:val="26"/>
          <w:szCs w:val="26"/>
        </w:rPr>
        <w:t>з</w:t>
      </w:r>
      <w:r w:rsidRPr="00CF3302">
        <w:rPr>
          <w:sz w:val="26"/>
          <w:szCs w:val="26"/>
        </w:rPr>
        <w:t>можной прокладки проходных каналов на участках тепловых сетей до ЦТП. Подключ</w:t>
      </w:r>
      <w:r w:rsidRPr="00CF3302">
        <w:rPr>
          <w:sz w:val="26"/>
          <w:szCs w:val="26"/>
        </w:rPr>
        <w:t>е</w:t>
      </w:r>
      <w:r w:rsidRPr="00CF3302">
        <w:rPr>
          <w:sz w:val="26"/>
          <w:szCs w:val="26"/>
        </w:rPr>
        <w:t>ние зданий высотой более 12 этажей к тепловым сетям выполняется по независимой схеме. Размещение ЦТП необходимо уточнить на этапе архитектурно-строительного проектирования.</w:t>
      </w:r>
    </w:p>
    <w:p w14:paraId="5779790C" w14:textId="77777777" w:rsidR="003908FB" w:rsidRPr="0097425C" w:rsidRDefault="003908FB" w:rsidP="00CF3302">
      <w:pPr>
        <w:shd w:val="clear" w:color="auto" w:fill="FFFFFF"/>
        <w:tabs>
          <w:tab w:val="left" w:pos="1472"/>
          <w:tab w:val="left" w:pos="6249"/>
          <w:tab w:val="left" w:pos="8787"/>
        </w:tabs>
        <w:ind w:right="40"/>
        <w:rPr>
          <w:sz w:val="24"/>
          <w:szCs w:val="26"/>
        </w:rPr>
      </w:pPr>
    </w:p>
    <w:p w14:paraId="5779790D" w14:textId="77777777" w:rsidR="00C26C80" w:rsidRPr="00CF3302" w:rsidRDefault="00C26C80" w:rsidP="00CF3302">
      <w:pPr>
        <w:shd w:val="clear" w:color="auto" w:fill="FFFFFF"/>
        <w:tabs>
          <w:tab w:val="left" w:pos="1472"/>
          <w:tab w:val="left" w:pos="6249"/>
          <w:tab w:val="left" w:pos="8787"/>
        </w:tabs>
        <w:ind w:right="40" w:firstLine="0"/>
        <w:jc w:val="center"/>
        <w:rPr>
          <w:b/>
          <w:sz w:val="26"/>
          <w:szCs w:val="26"/>
        </w:rPr>
      </w:pPr>
      <w:r w:rsidRPr="00CF3302">
        <w:rPr>
          <w:b/>
          <w:sz w:val="26"/>
          <w:szCs w:val="26"/>
        </w:rPr>
        <w:t>2.3.4</w:t>
      </w:r>
      <w:r w:rsidR="003908FB" w:rsidRPr="00CF3302">
        <w:rPr>
          <w:b/>
          <w:sz w:val="26"/>
          <w:szCs w:val="26"/>
        </w:rPr>
        <w:t>.</w:t>
      </w:r>
      <w:r w:rsidRPr="00CF3302">
        <w:rPr>
          <w:b/>
          <w:sz w:val="26"/>
          <w:szCs w:val="26"/>
        </w:rPr>
        <w:t> Газоснабжение</w:t>
      </w:r>
    </w:p>
    <w:p w14:paraId="5779790E" w14:textId="77777777" w:rsidR="003908FB" w:rsidRPr="0097425C" w:rsidRDefault="003908FB" w:rsidP="00CF3302">
      <w:pPr>
        <w:shd w:val="clear" w:color="auto" w:fill="FFFFFF"/>
        <w:tabs>
          <w:tab w:val="left" w:pos="1472"/>
          <w:tab w:val="left" w:pos="6249"/>
          <w:tab w:val="left" w:pos="8787"/>
        </w:tabs>
        <w:ind w:right="40"/>
        <w:rPr>
          <w:sz w:val="24"/>
          <w:szCs w:val="26"/>
        </w:rPr>
      </w:pPr>
    </w:p>
    <w:p w14:paraId="5779790F" w14:textId="77777777" w:rsidR="00C26C80" w:rsidRPr="00CF3302" w:rsidRDefault="00C26C80" w:rsidP="00CF3302">
      <w:pPr>
        <w:pStyle w:val="S2"/>
        <w:spacing w:line="240" w:lineRule="auto"/>
        <w:rPr>
          <w:sz w:val="26"/>
          <w:szCs w:val="26"/>
        </w:rPr>
      </w:pPr>
      <w:bookmarkStart w:id="2" w:name="sub_3065"/>
      <w:r w:rsidRPr="00CF3302">
        <w:rPr>
          <w:sz w:val="26"/>
          <w:szCs w:val="26"/>
        </w:rPr>
        <w:t>Проектом предусматривается газоснабжение объектов первой очереди строител</w:t>
      </w:r>
      <w:r w:rsidRPr="00CF3302">
        <w:rPr>
          <w:sz w:val="26"/>
          <w:szCs w:val="26"/>
        </w:rPr>
        <w:t>ь</w:t>
      </w:r>
      <w:r w:rsidRPr="00CF3302">
        <w:rPr>
          <w:sz w:val="26"/>
          <w:szCs w:val="26"/>
        </w:rPr>
        <w:t>ства. Газ используется на нужды отопления и приготовления пищи в жилых домах. И</w:t>
      </w:r>
      <w:r w:rsidRPr="00CF3302">
        <w:rPr>
          <w:sz w:val="26"/>
          <w:szCs w:val="26"/>
        </w:rPr>
        <w:t>с</w:t>
      </w:r>
      <w:r w:rsidRPr="00CF3302">
        <w:rPr>
          <w:sz w:val="26"/>
          <w:szCs w:val="26"/>
        </w:rPr>
        <w:t>пользуется двухступенчатое распределение природного газа по газопроводам высокого и низкого давления. Проектируемый газопровод высокого давления до 0,6 МПа по</w:t>
      </w:r>
      <w:r w:rsidRPr="00CF3302">
        <w:rPr>
          <w:sz w:val="26"/>
          <w:szCs w:val="26"/>
        </w:rPr>
        <w:t>д</w:t>
      </w:r>
      <w:r w:rsidRPr="00CF3302">
        <w:rPr>
          <w:sz w:val="26"/>
          <w:szCs w:val="26"/>
        </w:rPr>
        <w:t>ключа</w:t>
      </w:r>
      <w:r w:rsidR="00870126" w:rsidRPr="00CF3302">
        <w:rPr>
          <w:sz w:val="26"/>
          <w:szCs w:val="26"/>
        </w:rPr>
        <w:t>е</w:t>
      </w:r>
      <w:r w:rsidRPr="00CF3302">
        <w:rPr>
          <w:sz w:val="26"/>
          <w:szCs w:val="26"/>
        </w:rPr>
        <w:t xml:space="preserve">тся к </w:t>
      </w:r>
      <w:r w:rsidR="00870126" w:rsidRPr="00CF3302">
        <w:rPr>
          <w:sz w:val="26"/>
          <w:szCs w:val="26"/>
        </w:rPr>
        <w:t>газораспределительной станции (ГРС</w:t>
      </w:r>
      <w:r w:rsidRPr="00CF3302">
        <w:rPr>
          <w:sz w:val="26"/>
          <w:szCs w:val="26"/>
        </w:rPr>
        <w:t>-3</w:t>
      </w:r>
      <w:r w:rsidR="00870126" w:rsidRPr="00CF3302">
        <w:rPr>
          <w:sz w:val="26"/>
          <w:szCs w:val="26"/>
        </w:rPr>
        <w:t>)</w:t>
      </w:r>
      <w:r w:rsidRPr="00CF3302">
        <w:rPr>
          <w:sz w:val="26"/>
          <w:szCs w:val="26"/>
        </w:rPr>
        <w:t>. К нему подключаются отопител</w:t>
      </w:r>
      <w:r w:rsidRPr="00CF3302">
        <w:rPr>
          <w:sz w:val="26"/>
          <w:szCs w:val="26"/>
        </w:rPr>
        <w:t>ь</w:t>
      </w:r>
      <w:r w:rsidRPr="00CF3302">
        <w:rPr>
          <w:sz w:val="26"/>
          <w:szCs w:val="26"/>
        </w:rPr>
        <w:t>ные модульные котельные, планируемые на территории, а также газораспределительные пункты (</w:t>
      </w:r>
      <w:r w:rsidR="00870126" w:rsidRPr="00CF3302">
        <w:rPr>
          <w:sz w:val="26"/>
          <w:szCs w:val="26"/>
        </w:rPr>
        <w:t xml:space="preserve">далее – </w:t>
      </w:r>
      <w:r w:rsidR="00BB62E4">
        <w:rPr>
          <w:sz w:val="26"/>
          <w:szCs w:val="26"/>
        </w:rPr>
        <w:t>Г</w:t>
      </w:r>
      <w:r w:rsidRPr="00CF3302">
        <w:rPr>
          <w:sz w:val="26"/>
          <w:szCs w:val="26"/>
        </w:rPr>
        <w:t>РП). От последних по газопроводам низкого давления осуществляется доставка газа к газовым плитам жилых квартир.</w:t>
      </w:r>
    </w:p>
    <w:p w14:paraId="57797910" w14:textId="77777777" w:rsidR="00C26C80" w:rsidRPr="00CF3302" w:rsidRDefault="00C26C80" w:rsidP="00CF3302">
      <w:pPr>
        <w:pStyle w:val="S2"/>
        <w:spacing w:line="240" w:lineRule="auto"/>
        <w:rPr>
          <w:sz w:val="26"/>
          <w:szCs w:val="26"/>
        </w:rPr>
      </w:pPr>
      <w:bookmarkStart w:id="3" w:name="sub_3066"/>
      <w:bookmarkEnd w:id="2"/>
      <w:r w:rsidRPr="00CF3302">
        <w:rPr>
          <w:sz w:val="26"/>
          <w:szCs w:val="26"/>
        </w:rPr>
        <w:t xml:space="preserve">Отопительные котельные и ГРП размещаются на территории кварталов первой очереди строительства А-1, А-2, Б-2, Г-3. </w:t>
      </w:r>
    </w:p>
    <w:p w14:paraId="57797911" w14:textId="77777777" w:rsidR="00C26C80" w:rsidRPr="0097425C" w:rsidRDefault="00C26C80" w:rsidP="00CF3302">
      <w:pPr>
        <w:pStyle w:val="S2"/>
        <w:spacing w:line="240" w:lineRule="auto"/>
        <w:rPr>
          <w:szCs w:val="26"/>
        </w:rPr>
      </w:pPr>
    </w:p>
    <w:p w14:paraId="57797912" w14:textId="77777777" w:rsidR="00C26C80" w:rsidRPr="00CF3302" w:rsidRDefault="00C26C80" w:rsidP="00CF3302">
      <w:pPr>
        <w:pStyle w:val="1"/>
        <w:spacing w:before="0" w:after="0"/>
        <w:ind w:firstLine="0"/>
        <w:rPr>
          <w:sz w:val="26"/>
          <w:szCs w:val="26"/>
        </w:rPr>
      </w:pPr>
      <w:r w:rsidRPr="00CF3302">
        <w:rPr>
          <w:sz w:val="26"/>
          <w:szCs w:val="26"/>
        </w:rPr>
        <w:t>2.3.5</w:t>
      </w:r>
      <w:r w:rsidR="008E7D55" w:rsidRPr="00CF3302">
        <w:rPr>
          <w:sz w:val="26"/>
          <w:szCs w:val="26"/>
        </w:rPr>
        <w:t>.</w:t>
      </w:r>
      <w:r w:rsidRPr="00CF3302">
        <w:rPr>
          <w:sz w:val="26"/>
          <w:szCs w:val="26"/>
        </w:rPr>
        <w:t> Электроснабжение</w:t>
      </w:r>
    </w:p>
    <w:p w14:paraId="57797913" w14:textId="77777777" w:rsidR="008E7D55" w:rsidRPr="0097425C" w:rsidRDefault="008E7D55" w:rsidP="00CF3302">
      <w:pPr>
        <w:rPr>
          <w:sz w:val="24"/>
          <w:szCs w:val="26"/>
        </w:rPr>
      </w:pPr>
    </w:p>
    <w:p w14:paraId="57797914" w14:textId="77777777" w:rsidR="00C26C80" w:rsidRPr="00CF3302" w:rsidRDefault="00C26C80" w:rsidP="00CF3302">
      <w:pPr>
        <w:pStyle w:val="S2"/>
        <w:spacing w:line="240" w:lineRule="auto"/>
        <w:rPr>
          <w:sz w:val="26"/>
          <w:szCs w:val="26"/>
        </w:rPr>
      </w:pPr>
      <w:bookmarkStart w:id="4" w:name="sub_3067"/>
      <w:bookmarkEnd w:id="3"/>
      <w:r w:rsidRPr="00CF3302">
        <w:rPr>
          <w:sz w:val="26"/>
          <w:szCs w:val="26"/>
        </w:rPr>
        <w:t>Для обеспечения перспективной нагрузки в размере 15572 кВт предусматриваю</w:t>
      </w:r>
      <w:r w:rsidRPr="00CF3302">
        <w:rPr>
          <w:sz w:val="26"/>
          <w:szCs w:val="26"/>
        </w:rPr>
        <w:t>т</w:t>
      </w:r>
      <w:r w:rsidRPr="00CF3302">
        <w:rPr>
          <w:sz w:val="26"/>
          <w:szCs w:val="26"/>
        </w:rPr>
        <w:t xml:space="preserve">ся следующие основные мероприятия. Электроснабжение первой очереди строительства осуществляется от </w:t>
      </w:r>
      <w:r w:rsidR="0005600A">
        <w:rPr>
          <w:sz w:val="26"/>
          <w:szCs w:val="26"/>
        </w:rPr>
        <w:t>понизительной подстанции</w:t>
      </w:r>
      <w:r w:rsidRPr="00CF3302">
        <w:rPr>
          <w:sz w:val="26"/>
          <w:szCs w:val="26"/>
        </w:rPr>
        <w:t xml:space="preserve"> </w:t>
      </w:r>
      <w:r w:rsidR="0005600A">
        <w:rPr>
          <w:sz w:val="26"/>
          <w:szCs w:val="26"/>
        </w:rPr>
        <w:t xml:space="preserve">(далее - ПС) </w:t>
      </w:r>
      <w:r w:rsidRPr="00CF3302">
        <w:rPr>
          <w:sz w:val="26"/>
          <w:szCs w:val="26"/>
        </w:rPr>
        <w:t xml:space="preserve">110/10 кВ «Луговая» через планируемый распределительный пункт </w:t>
      </w:r>
      <w:r w:rsidR="0005600A">
        <w:rPr>
          <w:sz w:val="26"/>
          <w:szCs w:val="26"/>
        </w:rPr>
        <w:t xml:space="preserve">(далее – РП) </w:t>
      </w:r>
      <w:r w:rsidRPr="00CF3302">
        <w:rPr>
          <w:sz w:val="26"/>
          <w:szCs w:val="26"/>
        </w:rPr>
        <w:t xml:space="preserve">со встроенной </w:t>
      </w:r>
      <w:r w:rsidR="0005600A">
        <w:rPr>
          <w:sz w:val="26"/>
          <w:szCs w:val="26"/>
        </w:rPr>
        <w:t xml:space="preserve">трансформаторной подстанцией (далее – </w:t>
      </w:r>
      <w:r w:rsidR="0005600A" w:rsidRPr="00CF3302">
        <w:rPr>
          <w:sz w:val="26"/>
          <w:szCs w:val="26"/>
        </w:rPr>
        <w:t>ТП</w:t>
      </w:r>
      <w:r w:rsidR="0005600A">
        <w:rPr>
          <w:sz w:val="26"/>
          <w:szCs w:val="26"/>
        </w:rPr>
        <w:t>)</w:t>
      </w:r>
      <w:r w:rsidR="0005600A" w:rsidRPr="00CF3302">
        <w:rPr>
          <w:sz w:val="26"/>
          <w:szCs w:val="26"/>
        </w:rPr>
        <w:t xml:space="preserve"> </w:t>
      </w:r>
      <w:r w:rsidRPr="00CF3302">
        <w:rPr>
          <w:sz w:val="26"/>
          <w:szCs w:val="26"/>
        </w:rPr>
        <w:t>10/0,4 кВ (далее</w:t>
      </w:r>
      <w:r w:rsidR="00870126" w:rsidRPr="00CF3302">
        <w:rPr>
          <w:sz w:val="26"/>
          <w:szCs w:val="26"/>
        </w:rPr>
        <w:t xml:space="preserve"> – </w:t>
      </w:r>
      <w:r w:rsidRPr="00CF3302">
        <w:rPr>
          <w:sz w:val="26"/>
          <w:szCs w:val="26"/>
        </w:rPr>
        <w:t xml:space="preserve">РП-1). Электроснабжение второй очереди строительства обеспечивается от планируемой к размещению на территории района </w:t>
      </w:r>
      <w:r w:rsidR="0005600A">
        <w:rPr>
          <w:sz w:val="26"/>
          <w:szCs w:val="26"/>
        </w:rPr>
        <w:t xml:space="preserve">           </w:t>
      </w:r>
      <w:r w:rsidRPr="00CF3302">
        <w:rPr>
          <w:sz w:val="26"/>
          <w:szCs w:val="26"/>
        </w:rPr>
        <w:t>ПС 220/110/10 кВ «Затон» через РП-2. Подстанция «Затон» планируется также для эле</w:t>
      </w:r>
      <w:r w:rsidRPr="00CF3302">
        <w:rPr>
          <w:sz w:val="26"/>
          <w:szCs w:val="26"/>
        </w:rPr>
        <w:t>к</w:t>
      </w:r>
      <w:r w:rsidRPr="00CF3302">
        <w:rPr>
          <w:sz w:val="26"/>
          <w:szCs w:val="26"/>
        </w:rPr>
        <w:t>троснабжения прилегающего планировочного района «Затон».</w:t>
      </w:r>
    </w:p>
    <w:p w14:paraId="57797915" w14:textId="77777777" w:rsidR="00C26C80" w:rsidRPr="00CF3302" w:rsidRDefault="00C26C80" w:rsidP="00CF3302">
      <w:pPr>
        <w:pStyle w:val="S2"/>
        <w:spacing w:line="240" w:lineRule="auto"/>
        <w:rPr>
          <w:sz w:val="26"/>
          <w:szCs w:val="26"/>
        </w:rPr>
      </w:pPr>
      <w:r w:rsidRPr="00CF3302">
        <w:rPr>
          <w:sz w:val="26"/>
          <w:szCs w:val="26"/>
        </w:rPr>
        <w:t>С территории района предусмотрен вынос ВЛ-110 кВ с переводом в КЛ-110</w:t>
      </w:r>
      <w:r w:rsidR="00EE0AFF" w:rsidRPr="00CF3302">
        <w:rPr>
          <w:sz w:val="26"/>
          <w:szCs w:val="26"/>
        </w:rPr>
        <w:t> </w:t>
      </w:r>
      <w:r w:rsidRPr="00CF3302">
        <w:rPr>
          <w:sz w:val="26"/>
          <w:szCs w:val="26"/>
        </w:rPr>
        <w:t xml:space="preserve">кВ. </w:t>
      </w:r>
      <w:r w:rsidR="00BB62E4">
        <w:rPr>
          <w:sz w:val="26"/>
          <w:szCs w:val="26"/>
        </w:rPr>
        <w:t xml:space="preserve">  </w:t>
      </w:r>
      <w:r w:rsidRPr="00CF3302">
        <w:rPr>
          <w:sz w:val="26"/>
          <w:szCs w:val="26"/>
        </w:rPr>
        <w:t xml:space="preserve">К подстанции «Затон» от </w:t>
      </w:r>
      <w:r w:rsidR="0005600A">
        <w:rPr>
          <w:sz w:val="26"/>
          <w:szCs w:val="26"/>
        </w:rPr>
        <w:t>понизительной подстанции</w:t>
      </w:r>
      <w:r w:rsidRPr="00CF3302">
        <w:rPr>
          <w:sz w:val="26"/>
          <w:szCs w:val="26"/>
        </w:rPr>
        <w:t xml:space="preserve"> «ТЭЦ-3» подводятся линии </w:t>
      </w:r>
      <w:r w:rsidR="0005600A">
        <w:rPr>
          <w:sz w:val="26"/>
          <w:szCs w:val="26"/>
        </w:rPr>
        <w:t xml:space="preserve">            </w:t>
      </w:r>
      <w:r w:rsidRPr="00CF3302">
        <w:rPr>
          <w:sz w:val="26"/>
          <w:szCs w:val="26"/>
        </w:rPr>
        <w:t xml:space="preserve">КЛ-110 кВ и КЛ-220 кВ. Все указанные линии размещаемой в створе магистральных улиц </w:t>
      </w:r>
      <w:r w:rsidR="0005600A">
        <w:rPr>
          <w:sz w:val="26"/>
          <w:szCs w:val="26"/>
        </w:rPr>
        <w:t xml:space="preserve">- </w:t>
      </w:r>
      <w:r w:rsidRPr="00CF3302">
        <w:rPr>
          <w:sz w:val="26"/>
          <w:szCs w:val="26"/>
        </w:rPr>
        <w:t>Ельцовск</w:t>
      </w:r>
      <w:r w:rsidR="0005600A">
        <w:rPr>
          <w:sz w:val="26"/>
          <w:szCs w:val="26"/>
        </w:rPr>
        <w:t>ой</w:t>
      </w:r>
      <w:r w:rsidRPr="00CF3302">
        <w:rPr>
          <w:sz w:val="26"/>
          <w:szCs w:val="26"/>
        </w:rPr>
        <w:t xml:space="preserve"> магистрал</w:t>
      </w:r>
      <w:r w:rsidR="00EE0AFF" w:rsidRPr="00CF3302">
        <w:rPr>
          <w:sz w:val="26"/>
          <w:szCs w:val="26"/>
        </w:rPr>
        <w:t xml:space="preserve">и </w:t>
      </w:r>
      <w:r w:rsidRPr="00CF3302">
        <w:rPr>
          <w:sz w:val="26"/>
          <w:szCs w:val="26"/>
        </w:rPr>
        <w:t>и улиц</w:t>
      </w:r>
      <w:r w:rsidR="0005600A">
        <w:rPr>
          <w:sz w:val="26"/>
          <w:szCs w:val="26"/>
        </w:rPr>
        <w:t>ы</w:t>
      </w:r>
      <w:r w:rsidRPr="00CF3302">
        <w:rPr>
          <w:sz w:val="26"/>
          <w:szCs w:val="26"/>
        </w:rPr>
        <w:t xml:space="preserve"> Междуреченск</w:t>
      </w:r>
      <w:r w:rsidR="00EE0AFF" w:rsidRPr="00CF3302">
        <w:rPr>
          <w:sz w:val="26"/>
          <w:szCs w:val="26"/>
        </w:rPr>
        <w:t>ой</w:t>
      </w:r>
      <w:r w:rsidRPr="00CF3302">
        <w:rPr>
          <w:sz w:val="26"/>
          <w:szCs w:val="26"/>
        </w:rPr>
        <w:t>.</w:t>
      </w:r>
    </w:p>
    <w:p w14:paraId="57797916" w14:textId="77777777" w:rsidR="00C26C80" w:rsidRPr="00CF3302" w:rsidRDefault="00C26C80" w:rsidP="00CF3302">
      <w:pPr>
        <w:pStyle w:val="S2"/>
        <w:spacing w:line="240" w:lineRule="auto"/>
        <w:rPr>
          <w:sz w:val="26"/>
          <w:szCs w:val="26"/>
        </w:rPr>
      </w:pPr>
      <w:r w:rsidRPr="00CF3302">
        <w:rPr>
          <w:sz w:val="26"/>
          <w:szCs w:val="26"/>
        </w:rPr>
        <w:t>Планируем</w:t>
      </w:r>
      <w:r w:rsidR="0005600A">
        <w:rPr>
          <w:sz w:val="26"/>
          <w:szCs w:val="26"/>
        </w:rPr>
        <w:t>ый</w:t>
      </w:r>
      <w:r w:rsidRPr="00CF3302">
        <w:rPr>
          <w:sz w:val="26"/>
          <w:szCs w:val="26"/>
        </w:rPr>
        <w:t xml:space="preserve"> РП-1 размещается в районе ПС 110/10 кВ «Луговая» за городской чертой, РП-2 со встроенной ТП 10/0,4 кВ размещается в квартале В-2. Их питание ос</w:t>
      </w:r>
      <w:r w:rsidRPr="00CF3302">
        <w:rPr>
          <w:sz w:val="26"/>
          <w:szCs w:val="26"/>
        </w:rPr>
        <w:t>у</w:t>
      </w:r>
      <w:r w:rsidRPr="00CF3302">
        <w:rPr>
          <w:sz w:val="26"/>
          <w:szCs w:val="26"/>
        </w:rPr>
        <w:t>ществляется по двум взаиморезервируемым линиям, прокладываемым в траншеях или кабельных каналах, на расстоянии не менее 2 м друг от друга, кабелями из сшитого п</w:t>
      </w:r>
      <w:r w:rsidRPr="00CF3302">
        <w:rPr>
          <w:sz w:val="26"/>
          <w:szCs w:val="26"/>
        </w:rPr>
        <w:t>о</w:t>
      </w:r>
      <w:r w:rsidRPr="00CF3302">
        <w:rPr>
          <w:sz w:val="26"/>
          <w:szCs w:val="26"/>
        </w:rPr>
        <w:t>лиэтилена. Электропитание объектов района предусматривается от трансформаторных подстанций ТП 10/0,4 кВ – 2х1000 кВА общим количеством 17 шт, размещаемых на территории застройки. Количество, тип, мощность и размещение новых РП и ТП уто</w:t>
      </w:r>
      <w:r w:rsidRPr="00CF3302">
        <w:rPr>
          <w:sz w:val="26"/>
          <w:szCs w:val="26"/>
        </w:rPr>
        <w:t>ч</w:t>
      </w:r>
      <w:r w:rsidRPr="00CF3302">
        <w:rPr>
          <w:sz w:val="26"/>
          <w:szCs w:val="26"/>
        </w:rPr>
        <w:t>няются на этапе архитектурно-строительного проектирования объектов застройки.</w:t>
      </w:r>
    </w:p>
    <w:p w14:paraId="57797917" w14:textId="77777777" w:rsidR="00C26C80" w:rsidRPr="00CF3302" w:rsidRDefault="00C26C80" w:rsidP="00CF3302">
      <w:pPr>
        <w:pStyle w:val="S2"/>
        <w:spacing w:line="240" w:lineRule="auto"/>
        <w:rPr>
          <w:sz w:val="26"/>
          <w:szCs w:val="26"/>
        </w:rPr>
      </w:pPr>
    </w:p>
    <w:p w14:paraId="57797918" w14:textId="77777777" w:rsidR="00C26C80" w:rsidRPr="00CF3302" w:rsidRDefault="00C26C80" w:rsidP="00CF3302">
      <w:pPr>
        <w:pStyle w:val="1"/>
        <w:spacing w:before="0" w:after="0"/>
        <w:ind w:firstLine="0"/>
        <w:rPr>
          <w:sz w:val="26"/>
          <w:szCs w:val="26"/>
        </w:rPr>
      </w:pPr>
      <w:r w:rsidRPr="00CF3302">
        <w:rPr>
          <w:sz w:val="26"/>
          <w:szCs w:val="26"/>
        </w:rPr>
        <w:t>2.3.6</w:t>
      </w:r>
      <w:r w:rsidR="008E7D55" w:rsidRPr="00CF3302">
        <w:rPr>
          <w:sz w:val="26"/>
          <w:szCs w:val="26"/>
        </w:rPr>
        <w:t>.</w:t>
      </w:r>
      <w:r w:rsidRPr="00CF3302">
        <w:rPr>
          <w:sz w:val="26"/>
          <w:szCs w:val="26"/>
        </w:rPr>
        <w:t> Связь</w:t>
      </w:r>
    </w:p>
    <w:p w14:paraId="57797919" w14:textId="77777777" w:rsidR="00211DBC" w:rsidRPr="0097425C" w:rsidRDefault="00211DBC" w:rsidP="00CF3302">
      <w:pPr>
        <w:rPr>
          <w:sz w:val="24"/>
          <w:szCs w:val="26"/>
        </w:rPr>
      </w:pPr>
    </w:p>
    <w:p w14:paraId="5779791A" w14:textId="77777777" w:rsidR="00C26C80" w:rsidRPr="00CF3302" w:rsidRDefault="00C26C80" w:rsidP="00CF3302">
      <w:pPr>
        <w:pStyle w:val="S2"/>
        <w:spacing w:line="240" w:lineRule="auto"/>
        <w:rPr>
          <w:sz w:val="26"/>
          <w:szCs w:val="26"/>
        </w:rPr>
      </w:pPr>
      <w:r w:rsidRPr="00CF3302">
        <w:rPr>
          <w:sz w:val="26"/>
          <w:szCs w:val="26"/>
        </w:rPr>
        <w:t>Существующие линейные сооружения связи (линии связи, контейнер-аппаратные с технологическим оборудованием связи)</w:t>
      </w:r>
      <w:r w:rsidR="00EE0AFF" w:rsidRPr="00CF3302">
        <w:rPr>
          <w:sz w:val="26"/>
          <w:szCs w:val="26"/>
        </w:rPr>
        <w:t>,</w:t>
      </w:r>
      <w:r w:rsidRPr="00CF3302">
        <w:rPr>
          <w:sz w:val="26"/>
          <w:szCs w:val="26"/>
        </w:rPr>
        <w:t xml:space="preserve"> попадающие в зону застройки, подлежат п</w:t>
      </w:r>
      <w:r w:rsidRPr="00CF3302">
        <w:rPr>
          <w:sz w:val="26"/>
          <w:szCs w:val="26"/>
        </w:rPr>
        <w:t>е</w:t>
      </w:r>
      <w:r w:rsidRPr="00CF3302">
        <w:rPr>
          <w:sz w:val="26"/>
          <w:szCs w:val="26"/>
        </w:rPr>
        <w:t xml:space="preserve">реносу с размещением вдоль существующих и проектируемых улиц. </w:t>
      </w:r>
    </w:p>
    <w:p w14:paraId="5779791B" w14:textId="77777777" w:rsidR="00C26C80" w:rsidRPr="0097425C" w:rsidRDefault="00C26C80" w:rsidP="00CF3302">
      <w:pPr>
        <w:pStyle w:val="S2"/>
        <w:spacing w:line="240" w:lineRule="auto"/>
        <w:rPr>
          <w:szCs w:val="26"/>
        </w:rPr>
      </w:pPr>
    </w:p>
    <w:p w14:paraId="5779791C" w14:textId="77777777" w:rsidR="00C26C80" w:rsidRPr="00CF3302" w:rsidRDefault="00C26C80" w:rsidP="00CF3302">
      <w:pPr>
        <w:pStyle w:val="1"/>
        <w:spacing w:before="0" w:after="0"/>
        <w:ind w:firstLine="0"/>
        <w:rPr>
          <w:sz w:val="26"/>
          <w:szCs w:val="26"/>
        </w:rPr>
      </w:pPr>
      <w:r w:rsidRPr="00CF3302">
        <w:rPr>
          <w:sz w:val="26"/>
          <w:szCs w:val="26"/>
        </w:rPr>
        <w:t>2.3.7</w:t>
      </w:r>
      <w:r w:rsidR="008E7D55" w:rsidRPr="00CF3302">
        <w:rPr>
          <w:sz w:val="26"/>
          <w:szCs w:val="26"/>
        </w:rPr>
        <w:t>.</w:t>
      </w:r>
      <w:r w:rsidRPr="00CF3302">
        <w:rPr>
          <w:sz w:val="26"/>
          <w:szCs w:val="26"/>
        </w:rPr>
        <w:t> Инженерная подготовка территории</w:t>
      </w:r>
    </w:p>
    <w:p w14:paraId="5779791D" w14:textId="77777777" w:rsidR="00211DBC" w:rsidRPr="0097425C" w:rsidRDefault="00211DBC" w:rsidP="00CF3302">
      <w:pPr>
        <w:rPr>
          <w:sz w:val="24"/>
          <w:szCs w:val="26"/>
        </w:rPr>
      </w:pPr>
    </w:p>
    <w:bookmarkEnd w:id="4"/>
    <w:p w14:paraId="5779791E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Проектом планировки предусматриваются мероприятия по инженерной защите, организации рельефа, развитию системы закрытой ливневой канализации на всей терр</w:t>
      </w:r>
      <w:r w:rsidRPr="00CF3302">
        <w:rPr>
          <w:sz w:val="26"/>
          <w:szCs w:val="26"/>
        </w:rPr>
        <w:t>и</w:t>
      </w:r>
      <w:r w:rsidRPr="00CF3302">
        <w:rPr>
          <w:sz w:val="26"/>
          <w:szCs w:val="26"/>
        </w:rPr>
        <w:t xml:space="preserve">тории планировочного района. </w:t>
      </w:r>
    </w:p>
    <w:p w14:paraId="5779791F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Территория находится в зоне воздействия паводка р.</w:t>
      </w:r>
      <w:r w:rsidR="008E7D55" w:rsidRPr="00CF3302">
        <w:rPr>
          <w:sz w:val="26"/>
          <w:szCs w:val="26"/>
        </w:rPr>
        <w:t> </w:t>
      </w:r>
      <w:r w:rsidRPr="00CF3302">
        <w:rPr>
          <w:sz w:val="26"/>
          <w:szCs w:val="26"/>
        </w:rPr>
        <w:t>Об</w:t>
      </w:r>
      <w:r w:rsidR="00EE0AFF" w:rsidRPr="00CF3302">
        <w:rPr>
          <w:sz w:val="26"/>
          <w:szCs w:val="26"/>
        </w:rPr>
        <w:t>и</w:t>
      </w:r>
      <w:r w:rsidRPr="00CF3302">
        <w:rPr>
          <w:sz w:val="26"/>
          <w:szCs w:val="26"/>
        </w:rPr>
        <w:t xml:space="preserve"> 1</w:t>
      </w:r>
      <w:r w:rsidR="00EE0AFF" w:rsidRPr="00CF3302">
        <w:rPr>
          <w:sz w:val="26"/>
          <w:szCs w:val="26"/>
        </w:rPr>
        <w:t> </w:t>
      </w:r>
      <w:r w:rsidRPr="00CF3302">
        <w:rPr>
          <w:sz w:val="26"/>
          <w:szCs w:val="26"/>
        </w:rPr>
        <w:t xml:space="preserve">% обеспеченности. </w:t>
      </w:r>
      <w:r w:rsidR="0005600A">
        <w:rPr>
          <w:sz w:val="26"/>
          <w:szCs w:val="26"/>
        </w:rPr>
        <w:t xml:space="preserve">             </w:t>
      </w:r>
      <w:r w:rsidRPr="00CF3302">
        <w:rPr>
          <w:sz w:val="26"/>
          <w:szCs w:val="26"/>
        </w:rPr>
        <w:t>В целях защиты застраиваемой территории предусматриваются мероприятия по устро</w:t>
      </w:r>
      <w:r w:rsidRPr="00CF3302">
        <w:rPr>
          <w:sz w:val="26"/>
          <w:szCs w:val="26"/>
        </w:rPr>
        <w:t>й</w:t>
      </w:r>
      <w:r w:rsidRPr="00CF3302">
        <w:rPr>
          <w:sz w:val="26"/>
          <w:szCs w:val="26"/>
        </w:rPr>
        <w:t>ству дамбы обвалования вдоль прибрежной полосы на смежной территории планир</w:t>
      </w:r>
      <w:r w:rsidRPr="00CF3302">
        <w:rPr>
          <w:sz w:val="26"/>
          <w:szCs w:val="26"/>
        </w:rPr>
        <w:t>о</w:t>
      </w:r>
      <w:r w:rsidRPr="00CF3302">
        <w:rPr>
          <w:sz w:val="26"/>
          <w:szCs w:val="26"/>
        </w:rPr>
        <w:t>вочного района «Затон», мероприятия по поднятию планировочных отметок рельефа до незатопляемого уровня с учетом высоты ветрового нагона волны.</w:t>
      </w:r>
    </w:p>
    <w:p w14:paraId="57797920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На участках размещения застройки мероприятиями вертикальной планировки обеспечиваются минимальные уклоны для организации естественного стока либо и</w:t>
      </w:r>
      <w:r w:rsidRPr="00CF3302">
        <w:rPr>
          <w:sz w:val="26"/>
          <w:szCs w:val="26"/>
        </w:rPr>
        <w:t>с</w:t>
      </w:r>
      <w:r w:rsidRPr="00CF3302">
        <w:rPr>
          <w:sz w:val="26"/>
          <w:szCs w:val="26"/>
        </w:rPr>
        <w:t>пользуется пилообразный продольный профиль проезжей части дорог в случае нево</w:t>
      </w:r>
      <w:r w:rsidRPr="00CF3302">
        <w:rPr>
          <w:sz w:val="26"/>
          <w:szCs w:val="26"/>
        </w:rPr>
        <w:t>з</w:t>
      </w:r>
      <w:r w:rsidRPr="00CF3302">
        <w:rPr>
          <w:sz w:val="26"/>
          <w:szCs w:val="26"/>
        </w:rPr>
        <w:t xml:space="preserve">можности обеспечения естественного стока. Длина свободного пробега поверхностных вод по </w:t>
      </w:r>
      <w:r w:rsidR="00EE0AFF" w:rsidRPr="00CF3302">
        <w:rPr>
          <w:sz w:val="26"/>
          <w:szCs w:val="26"/>
        </w:rPr>
        <w:t>УДС</w:t>
      </w:r>
      <w:r w:rsidRPr="00CF3302">
        <w:rPr>
          <w:sz w:val="26"/>
          <w:szCs w:val="26"/>
        </w:rPr>
        <w:t xml:space="preserve"> не должна превышать</w:t>
      </w:r>
      <w:r w:rsidR="00EE0AFF" w:rsidRPr="00CF3302">
        <w:rPr>
          <w:sz w:val="26"/>
          <w:szCs w:val="26"/>
        </w:rPr>
        <w:t xml:space="preserve"> </w:t>
      </w:r>
      <w:r w:rsidR="008E7D55" w:rsidRPr="00CF3302">
        <w:rPr>
          <w:sz w:val="26"/>
          <w:szCs w:val="26"/>
        </w:rPr>
        <w:t>150</w:t>
      </w:r>
      <w:r w:rsidR="0005600A">
        <w:rPr>
          <w:sz w:val="26"/>
          <w:szCs w:val="26"/>
        </w:rPr>
        <w:t xml:space="preserve"> </w:t>
      </w:r>
      <w:r w:rsidR="00EE0AFF" w:rsidRPr="00CF3302">
        <w:rPr>
          <w:sz w:val="26"/>
          <w:szCs w:val="26"/>
        </w:rPr>
        <w:t>-</w:t>
      </w:r>
      <w:r w:rsidR="0005600A">
        <w:rPr>
          <w:sz w:val="26"/>
          <w:szCs w:val="26"/>
        </w:rPr>
        <w:t xml:space="preserve"> </w:t>
      </w:r>
      <w:r w:rsidR="008E7D55" w:rsidRPr="00CF3302">
        <w:rPr>
          <w:sz w:val="26"/>
          <w:szCs w:val="26"/>
        </w:rPr>
        <w:t>200 </w:t>
      </w:r>
      <w:r w:rsidRPr="00CF3302">
        <w:rPr>
          <w:sz w:val="26"/>
          <w:szCs w:val="26"/>
        </w:rPr>
        <w:t>м. Перед проведением планировки на участках застройки должны предусматриваться мероприятия по снятию и сохранению существующего плодородного слоя почвы для его последующего использования при озеленении территории.</w:t>
      </w:r>
    </w:p>
    <w:p w14:paraId="57797921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 xml:space="preserve">Предусматривается развитие закрытой системы ливневой канализации для отвода дождевых, талых и поливомоечных стоков с селитебных территорий. Канализационные коллекторы предусмотрены из железобетонных труб повышенной прочности </w:t>
      </w:r>
      <w:r w:rsidR="002E7D3D">
        <w:rPr>
          <w:sz w:val="26"/>
          <w:szCs w:val="26"/>
        </w:rPr>
        <w:t xml:space="preserve">                  </w:t>
      </w:r>
      <w:r w:rsidRPr="00CF3302">
        <w:rPr>
          <w:sz w:val="26"/>
          <w:szCs w:val="26"/>
          <w:lang w:val="en-US"/>
        </w:rPr>
        <w:t>d</w:t>
      </w:r>
      <w:r w:rsidRPr="00CF3302">
        <w:rPr>
          <w:sz w:val="26"/>
          <w:szCs w:val="26"/>
        </w:rPr>
        <w:t>=500</w:t>
      </w:r>
      <w:r w:rsidR="0005600A">
        <w:rPr>
          <w:sz w:val="26"/>
          <w:szCs w:val="26"/>
        </w:rPr>
        <w:t>-</w:t>
      </w:r>
      <w:r w:rsidRPr="00CF3302">
        <w:rPr>
          <w:sz w:val="26"/>
          <w:szCs w:val="26"/>
        </w:rPr>
        <w:t>1000</w:t>
      </w:r>
      <w:r w:rsidR="008E7D55" w:rsidRPr="00CF3302">
        <w:rPr>
          <w:sz w:val="26"/>
          <w:szCs w:val="26"/>
        </w:rPr>
        <w:t> </w:t>
      </w:r>
      <w:r w:rsidRPr="00CF3302">
        <w:rPr>
          <w:sz w:val="26"/>
          <w:szCs w:val="26"/>
        </w:rPr>
        <w:t xml:space="preserve">мм. Подключение выполняется в проектируемые коллектора </w:t>
      </w:r>
      <w:r w:rsidR="002E7D3D">
        <w:rPr>
          <w:sz w:val="26"/>
          <w:szCs w:val="26"/>
        </w:rPr>
        <w:t xml:space="preserve">                         </w:t>
      </w:r>
      <w:r w:rsidRPr="00CF3302">
        <w:rPr>
          <w:sz w:val="26"/>
          <w:szCs w:val="26"/>
          <w:lang w:val="en-US"/>
        </w:rPr>
        <w:t>d</w:t>
      </w:r>
      <w:r w:rsidRPr="00CF3302">
        <w:rPr>
          <w:sz w:val="26"/>
          <w:szCs w:val="26"/>
        </w:rPr>
        <w:t>=1000</w:t>
      </w:r>
      <w:r w:rsidR="0005600A">
        <w:rPr>
          <w:sz w:val="26"/>
          <w:szCs w:val="26"/>
        </w:rPr>
        <w:t>-</w:t>
      </w:r>
      <w:r w:rsidRPr="00CF3302">
        <w:rPr>
          <w:sz w:val="26"/>
          <w:szCs w:val="26"/>
        </w:rPr>
        <w:t>1400 мм, планируемые на территории района «Затон» с подачей на планируемые к размещению здесь очистные сооружения поверхностного стока. Сброс очищенных стоков осуществляется в русло Малой Затонской протоки и р. Об</w:t>
      </w:r>
      <w:r w:rsidR="00EE0AFF" w:rsidRPr="00CF3302">
        <w:rPr>
          <w:sz w:val="26"/>
          <w:szCs w:val="26"/>
        </w:rPr>
        <w:t>и</w:t>
      </w:r>
      <w:r w:rsidRPr="00CF3302">
        <w:rPr>
          <w:sz w:val="26"/>
          <w:szCs w:val="26"/>
        </w:rPr>
        <w:t>.</w:t>
      </w:r>
    </w:p>
    <w:p w14:paraId="57797922" w14:textId="77777777" w:rsidR="00C26C80" w:rsidRPr="0097425C" w:rsidRDefault="00C26C80" w:rsidP="00CF3302">
      <w:pPr>
        <w:ind w:firstLine="0"/>
        <w:rPr>
          <w:sz w:val="24"/>
          <w:szCs w:val="26"/>
        </w:rPr>
      </w:pPr>
    </w:p>
    <w:p w14:paraId="57797923" w14:textId="77777777" w:rsidR="00C26C80" w:rsidRPr="00CF3302" w:rsidRDefault="00C26C80" w:rsidP="00CF3302">
      <w:pPr>
        <w:pStyle w:val="1"/>
        <w:spacing w:before="0" w:after="0"/>
        <w:ind w:firstLine="0"/>
        <w:rPr>
          <w:sz w:val="26"/>
          <w:szCs w:val="26"/>
        </w:rPr>
      </w:pPr>
      <w:r w:rsidRPr="00CF3302">
        <w:rPr>
          <w:sz w:val="26"/>
          <w:szCs w:val="26"/>
        </w:rPr>
        <w:t>2.4</w:t>
      </w:r>
      <w:r w:rsidR="008E7D55" w:rsidRPr="00CF3302">
        <w:rPr>
          <w:sz w:val="26"/>
          <w:szCs w:val="26"/>
        </w:rPr>
        <w:t>.</w:t>
      </w:r>
      <w:r w:rsidR="002E7D3D">
        <w:rPr>
          <w:sz w:val="26"/>
          <w:szCs w:val="26"/>
        </w:rPr>
        <w:t> </w:t>
      </w:r>
      <w:r w:rsidRPr="00CF3302">
        <w:rPr>
          <w:sz w:val="26"/>
          <w:szCs w:val="26"/>
        </w:rPr>
        <w:t>Мероприятия по защите территории от воздействиячрезвычайных ситуаций природного и техногенного характера, мероприятия по гражданской обороне</w:t>
      </w:r>
    </w:p>
    <w:p w14:paraId="57797924" w14:textId="77777777" w:rsidR="00C26C80" w:rsidRPr="0097425C" w:rsidRDefault="00C26C80" w:rsidP="00CF3302">
      <w:pPr>
        <w:keepNext/>
        <w:rPr>
          <w:sz w:val="24"/>
          <w:szCs w:val="26"/>
        </w:rPr>
      </w:pPr>
    </w:p>
    <w:p w14:paraId="57797925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Вся территория района находится в зоне воздействия паводковых вод р. Об</w:t>
      </w:r>
      <w:r w:rsidR="00EE0AFF" w:rsidRPr="00CF3302">
        <w:rPr>
          <w:sz w:val="26"/>
          <w:szCs w:val="26"/>
        </w:rPr>
        <w:t xml:space="preserve">и </w:t>
      </w:r>
      <w:r w:rsidRPr="00CF3302">
        <w:rPr>
          <w:sz w:val="26"/>
          <w:szCs w:val="26"/>
        </w:rPr>
        <w:t>1</w:t>
      </w:r>
      <w:r w:rsidR="00EE0AFF" w:rsidRPr="00CF3302">
        <w:rPr>
          <w:sz w:val="26"/>
          <w:szCs w:val="26"/>
        </w:rPr>
        <w:t> </w:t>
      </w:r>
      <w:r w:rsidRPr="00CF3302">
        <w:rPr>
          <w:sz w:val="26"/>
          <w:szCs w:val="26"/>
        </w:rPr>
        <w:t>% обеспеченности. На территории выявлен высокий уровень грунтовых вод. Для ос</w:t>
      </w:r>
      <w:r w:rsidRPr="00CF3302">
        <w:rPr>
          <w:sz w:val="26"/>
          <w:szCs w:val="26"/>
        </w:rPr>
        <w:t>у</w:t>
      </w:r>
      <w:r w:rsidRPr="00CF3302">
        <w:rPr>
          <w:sz w:val="26"/>
          <w:szCs w:val="26"/>
        </w:rPr>
        <w:t>ществления строительства здесь необходимо предусматривать мероприятия по инж</w:t>
      </w:r>
      <w:r w:rsidRPr="00CF3302">
        <w:rPr>
          <w:sz w:val="26"/>
          <w:szCs w:val="26"/>
        </w:rPr>
        <w:t>е</w:t>
      </w:r>
      <w:r w:rsidRPr="00CF3302">
        <w:rPr>
          <w:sz w:val="26"/>
          <w:szCs w:val="26"/>
        </w:rPr>
        <w:t>нерной защите территории от воздействия указанных факторов.</w:t>
      </w:r>
    </w:p>
    <w:p w14:paraId="57797926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Для защиты проектируемой территории от затопления предусмотрено строител</w:t>
      </w:r>
      <w:r w:rsidRPr="00CF3302">
        <w:rPr>
          <w:sz w:val="26"/>
          <w:szCs w:val="26"/>
        </w:rPr>
        <w:t>ь</w:t>
      </w:r>
      <w:r w:rsidRPr="00CF3302">
        <w:rPr>
          <w:sz w:val="26"/>
          <w:szCs w:val="26"/>
        </w:rPr>
        <w:t>ство дамбы обвалования, окаймляющей прибрежную территорию района «Затон», по</w:t>
      </w:r>
      <w:r w:rsidRPr="00CF3302">
        <w:rPr>
          <w:sz w:val="26"/>
          <w:szCs w:val="26"/>
        </w:rPr>
        <w:t>д</w:t>
      </w:r>
      <w:r w:rsidRPr="00CF3302">
        <w:rPr>
          <w:sz w:val="26"/>
          <w:szCs w:val="26"/>
        </w:rPr>
        <w:t>сыпка участков застройки до незатопляемых отметок. Отметка гребня дамбы обвалов</w:t>
      </w:r>
      <w:r w:rsidRPr="00CF3302">
        <w:rPr>
          <w:sz w:val="26"/>
          <w:szCs w:val="26"/>
        </w:rPr>
        <w:t>а</w:t>
      </w:r>
      <w:r w:rsidRPr="00CF3302">
        <w:rPr>
          <w:sz w:val="26"/>
          <w:szCs w:val="26"/>
        </w:rPr>
        <w:t>ния рассчитывается с уч</w:t>
      </w:r>
      <w:r w:rsidR="002E7D3D">
        <w:rPr>
          <w:sz w:val="26"/>
          <w:szCs w:val="26"/>
        </w:rPr>
        <w:t>е</w:t>
      </w:r>
      <w:r w:rsidRPr="00CF3302">
        <w:rPr>
          <w:sz w:val="26"/>
          <w:szCs w:val="26"/>
        </w:rPr>
        <w:t xml:space="preserve">том ветрового нагона волны и запаса по высоте </w:t>
      </w:r>
      <w:r w:rsidR="008E7D55" w:rsidRPr="00CF3302">
        <w:rPr>
          <w:sz w:val="26"/>
          <w:szCs w:val="26"/>
        </w:rPr>
        <w:t>0,5 </w:t>
      </w:r>
      <w:r w:rsidRPr="00CF3302">
        <w:rPr>
          <w:sz w:val="26"/>
          <w:szCs w:val="26"/>
        </w:rPr>
        <w:t>м. Пов</w:t>
      </w:r>
      <w:r w:rsidRPr="00CF3302">
        <w:rPr>
          <w:sz w:val="26"/>
          <w:szCs w:val="26"/>
        </w:rPr>
        <w:t>ы</w:t>
      </w:r>
      <w:r w:rsidRPr="00CF3302">
        <w:rPr>
          <w:sz w:val="26"/>
          <w:szCs w:val="26"/>
        </w:rPr>
        <w:t>шение планировочных отметок рельефа создаст условия для обеспечения необходимой нормы осушения застраиваемых территорий. Для поддержания уровня грунтовых вод и предотвращения подтопления дополнительно предусматриваются следующие меропр</w:t>
      </w:r>
      <w:r w:rsidRPr="00CF3302">
        <w:rPr>
          <w:sz w:val="26"/>
          <w:szCs w:val="26"/>
        </w:rPr>
        <w:t>и</w:t>
      </w:r>
      <w:r w:rsidRPr="00CF3302">
        <w:rPr>
          <w:sz w:val="26"/>
          <w:szCs w:val="26"/>
        </w:rPr>
        <w:t>ятия:</w:t>
      </w:r>
    </w:p>
    <w:p w14:paraId="57797927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исключение неорганизованных сбросов стоков ливневой канализации на террит</w:t>
      </w:r>
      <w:r w:rsidRPr="00CF3302">
        <w:rPr>
          <w:sz w:val="26"/>
          <w:szCs w:val="26"/>
        </w:rPr>
        <w:t>о</w:t>
      </w:r>
      <w:r w:rsidRPr="00CF3302">
        <w:rPr>
          <w:sz w:val="26"/>
          <w:szCs w:val="26"/>
        </w:rPr>
        <w:t>рию;</w:t>
      </w:r>
    </w:p>
    <w:p w14:paraId="57797928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исключение неорганизованного поверхностного стока с прилегающих террит</w:t>
      </w:r>
      <w:r w:rsidRPr="00CF3302">
        <w:rPr>
          <w:sz w:val="26"/>
          <w:szCs w:val="26"/>
        </w:rPr>
        <w:t>о</w:t>
      </w:r>
      <w:r w:rsidRPr="00CF3302">
        <w:rPr>
          <w:sz w:val="26"/>
          <w:szCs w:val="26"/>
        </w:rPr>
        <w:t>рий;</w:t>
      </w:r>
    </w:p>
    <w:p w14:paraId="57797929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выполнение вертикальной планировки рельефа всей территории, развитие закр</w:t>
      </w:r>
      <w:r w:rsidRPr="00CF3302">
        <w:rPr>
          <w:sz w:val="26"/>
          <w:szCs w:val="26"/>
        </w:rPr>
        <w:t>ы</w:t>
      </w:r>
      <w:r w:rsidRPr="00CF3302">
        <w:rPr>
          <w:sz w:val="26"/>
          <w:szCs w:val="26"/>
        </w:rPr>
        <w:t>той системы ливневой канализации, а также местного дренажа там, где это необходимо;</w:t>
      </w:r>
    </w:p>
    <w:p w14:paraId="5779792A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обустройство открытых водоемов на территории, способствующих сезонной ст</w:t>
      </w:r>
      <w:r w:rsidRPr="00CF3302">
        <w:rPr>
          <w:sz w:val="26"/>
          <w:szCs w:val="26"/>
        </w:rPr>
        <w:t>а</w:t>
      </w:r>
      <w:r w:rsidRPr="00CF3302">
        <w:rPr>
          <w:sz w:val="26"/>
          <w:szCs w:val="26"/>
        </w:rPr>
        <w:t>билизации уровней грунтовых вод;</w:t>
      </w:r>
    </w:p>
    <w:p w14:paraId="5779792B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исключение утечек воды из сетей инженерно-технического обеспечения террит</w:t>
      </w:r>
      <w:r w:rsidRPr="00CF3302">
        <w:rPr>
          <w:sz w:val="26"/>
          <w:szCs w:val="26"/>
        </w:rPr>
        <w:t>о</w:t>
      </w:r>
      <w:r w:rsidRPr="00CF3302">
        <w:rPr>
          <w:sz w:val="26"/>
          <w:szCs w:val="26"/>
        </w:rPr>
        <w:t>рии.</w:t>
      </w:r>
    </w:p>
    <w:p w14:paraId="5779792C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Застраиваемые кварталы планировочного района обеспечиваются кольцевыми участками городского водопровода, оборудованными пожарными гидрантами. Вся те</w:t>
      </w:r>
      <w:r w:rsidRPr="00CF3302">
        <w:rPr>
          <w:sz w:val="26"/>
          <w:szCs w:val="26"/>
        </w:rPr>
        <w:t>р</w:t>
      </w:r>
      <w:r w:rsidRPr="00CF3302">
        <w:rPr>
          <w:sz w:val="26"/>
          <w:szCs w:val="26"/>
        </w:rPr>
        <w:t>ритория планировочного района входит в зону обслуживания существующих и план</w:t>
      </w:r>
      <w:r w:rsidRPr="00CF3302">
        <w:rPr>
          <w:sz w:val="26"/>
          <w:szCs w:val="26"/>
        </w:rPr>
        <w:t>и</w:t>
      </w:r>
      <w:r w:rsidRPr="00CF3302">
        <w:rPr>
          <w:sz w:val="26"/>
          <w:szCs w:val="26"/>
        </w:rPr>
        <w:t>руемых к размещению служб экстренного реагирования города, в том числе: нового п</w:t>
      </w:r>
      <w:r w:rsidRPr="00CF3302">
        <w:rPr>
          <w:sz w:val="26"/>
          <w:szCs w:val="26"/>
        </w:rPr>
        <w:t>о</w:t>
      </w:r>
      <w:r w:rsidRPr="00CF3302">
        <w:rPr>
          <w:sz w:val="26"/>
          <w:szCs w:val="26"/>
        </w:rPr>
        <w:t>жарного депо на 6 единиц специальной техники, размещаемого в квартале А-2, новой станции скорой медицинской помощи на 7 санитарных автомобилей, размещаемой на территории смежного планировочного района «Затон».</w:t>
      </w:r>
    </w:p>
    <w:p w14:paraId="5779792D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 xml:space="preserve">Объекты застройки обеспечиваются беспрепятственным доступом для пожарной и другой специальной техники по проезжей части улиц и местных проездов. </w:t>
      </w:r>
    </w:p>
    <w:p w14:paraId="5779792E" w14:textId="77777777" w:rsidR="00C26C80" w:rsidRPr="0097425C" w:rsidRDefault="00C26C80" w:rsidP="00CF3302">
      <w:pPr>
        <w:rPr>
          <w:sz w:val="24"/>
          <w:szCs w:val="26"/>
        </w:rPr>
      </w:pPr>
    </w:p>
    <w:p w14:paraId="5779792F" w14:textId="77777777" w:rsidR="002E7D3D" w:rsidRDefault="00C26C80" w:rsidP="00CF3302">
      <w:pPr>
        <w:pStyle w:val="1"/>
        <w:keepNext w:val="0"/>
        <w:widowControl w:val="0"/>
        <w:spacing w:before="0" w:after="0"/>
        <w:ind w:firstLine="0"/>
        <w:rPr>
          <w:sz w:val="26"/>
          <w:szCs w:val="26"/>
        </w:rPr>
      </w:pPr>
      <w:r w:rsidRPr="00CF3302">
        <w:rPr>
          <w:sz w:val="26"/>
          <w:szCs w:val="26"/>
        </w:rPr>
        <w:t>3</w:t>
      </w:r>
      <w:r w:rsidR="00DD03C4" w:rsidRPr="00CF3302">
        <w:rPr>
          <w:sz w:val="26"/>
          <w:szCs w:val="26"/>
        </w:rPr>
        <w:t>.</w:t>
      </w:r>
      <w:r w:rsidRPr="00CF3302">
        <w:rPr>
          <w:sz w:val="26"/>
          <w:szCs w:val="26"/>
        </w:rPr>
        <w:t xml:space="preserve"> Положения о размещении объектов федерального, регионального </w:t>
      </w:r>
    </w:p>
    <w:p w14:paraId="57797930" w14:textId="77777777" w:rsidR="00C26C80" w:rsidRPr="00CF3302" w:rsidRDefault="00C26C80" w:rsidP="00CF3302">
      <w:pPr>
        <w:pStyle w:val="1"/>
        <w:keepNext w:val="0"/>
        <w:widowControl w:val="0"/>
        <w:spacing w:before="0" w:after="0"/>
        <w:ind w:firstLine="0"/>
        <w:rPr>
          <w:sz w:val="26"/>
          <w:szCs w:val="26"/>
        </w:rPr>
      </w:pPr>
      <w:r w:rsidRPr="00CF3302">
        <w:rPr>
          <w:sz w:val="26"/>
          <w:szCs w:val="26"/>
        </w:rPr>
        <w:t xml:space="preserve">и местного значения </w:t>
      </w:r>
    </w:p>
    <w:p w14:paraId="57797931" w14:textId="77777777" w:rsidR="00C26C80" w:rsidRPr="0097425C" w:rsidRDefault="00C26C80" w:rsidP="00CF3302">
      <w:pPr>
        <w:rPr>
          <w:sz w:val="24"/>
          <w:szCs w:val="26"/>
        </w:rPr>
      </w:pPr>
    </w:p>
    <w:p w14:paraId="57797932" w14:textId="77777777" w:rsidR="00C26C80" w:rsidRPr="00CF3302" w:rsidRDefault="00C26C80" w:rsidP="00CF3302">
      <w:pPr>
        <w:pStyle w:val="1"/>
        <w:keepNext w:val="0"/>
        <w:widowControl w:val="0"/>
        <w:spacing w:before="0" w:after="0"/>
        <w:ind w:firstLine="0"/>
        <w:rPr>
          <w:sz w:val="26"/>
          <w:szCs w:val="26"/>
        </w:rPr>
      </w:pPr>
      <w:r w:rsidRPr="00CF3302">
        <w:rPr>
          <w:sz w:val="26"/>
          <w:szCs w:val="26"/>
        </w:rPr>
        <w:t>3.1</w:t>
      </w:r>
      <w:r w:rsidR="00DD03C4" w:rsidRPr="00CF3302">
        <w:rPr>
          <w:sz w:val="26"/>
          <w:szCs w:val="26"/>
        </w:rPr>
        <w:t>.</w:t>
      </w:r>
      <w:r w:rsidRPr="00CF3302">
        <w:rPr>
          <w:sz w:val="26"/>
          <w:szCs w:val="26"/>
        </w:rPr>
        <w:t xml:space="preserve"> Размещение объектов федерального значения </w:t>
      </w:r>
    </w:p>
    <w:p w14:paraId="57797933" w14:textId="77777777" w:rsidR="00C26C80" w:rsidRPr="0097425C" w:rsidRDefault="00C26C80" w:rsidP="00CF3302">
      <w:pPr>
        <w:pStyle w:val="1"/>
        <w:spacing w:before="0" w:after="0"/>
        <w:rPr>
          <w:sz w:val="24"/>
          <w:szCs w:val="26"/>
        </w:rPr>
      </w:pPr>
    </w:p>
    <w:p w14:paraId="57797934" w14:textId="77777777" w:rsidR="00C26C80" w:rsidRPr="00CF3302" w:rsidRDefault="00C26C80" w:rsidP="00CF3302">
      <w:pPr>
        <w:pStyle w:val="1"/>
        <w:keepNext w:val="0"/>
        <w:widowControl w:val="0"/>
        <w:spacing w:before="0" w:after="0"/>
        <w:ind w:firstLine="720"/>
        <w:jc w:val="both"/>
        <w:rPr>
          <w:b w:val="0"/>
          <w:bCs/>
          <w:sz w:val="26"/>
          <w:szCs w:val="26"/>
        </w:rPr>
      </w:pPr>
      <w:r w:rsidRPr="00CF3302">
        <w:rPr>
          <w:b w:val="0"/>
          <w:bCs/>
          <w:sz w:val="26"/>
          <w:szCs w:val="26"/>
        </w:rPr>
        <w:t>Существующие на территории объекты федерального значения на расчетный срок сохраняются. Размещение новых объектов не предусмотрено.</w:t>
      </w:r>
    </w:p>
    <w:p w14:paraId="57797935" w14:textId="77777777" w:rsidR="00C26C80" w:rsidRPr="0097425C" w:rsidRDefault="00C26C80" w:rsidP="00CF3302">
      <w:pPr>
        <w:rPr>
          <w:sz w:val="24"/>
          <w:szCs w:val="26"/>
        </w:rPr>
      </w:pPr>
    </w:p>
    <w:p w14:paraId="57797936" w14:textId="77777777" w:rsidR="00C26C80" w:rsidRPr="00CF3302" w:rsidRDefault="00C26C80" w:rsidP="0097425C">
      <w:pPr>
        <w:pStyle w:val="1"/>
        <w:spacing w:before="0" w:after="0"/>
        <w:ind w:firstLine="0"/>
        <w:rPr>
          <w:sz w:val="26"/>
          <w:szCs w:val="26"/>
        </w:rPr>
      </w:pPr>
      <w:r w:rsidRPr="00CF3302">
        <w:rPr>
          <w:sz w:val="26"/>
          <w:szCs w:val="26"/>
        </w:rPr>
        <w:t>3.2</w:t>
      </w:r>
      <w:r w:rsidR="00DD03C4" w:rsidRPr="00CF3302">
        <w:rPr>
          <w:sz w:val="26"/>
          <w:szCs w:val="26"/>
        </w:rPr>
        <w:t>.</w:t>
      </w:r>
      <w:r w:rsidRPr="00CF3302">
        <w:rPr>
          <w:sz w:val="26"/>
          <w:szCs w:val="26"/>
        </w:rPr>
        <w:t> Размещение объектов регионального значения</w:t>
      </w:r>
    </w:p>
    <w:p w14:paraId="57797937" w14:textId="77777777" w:rsidR="00C26C80" w:rsidRPr="0097425C" w:rsidRDefault="00C26C80" w:rsidP="00CF3302">
      <w:pPr>
        <w:keepNext/>
        <w:rPr>
          <w:sz w:val="24"/>
          <w:szCs w:val="26"/>
        </w:rPr>
      </w:pPr>
    </w:p>
    <w:p w14:paraId="57797938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Предусмотрено размещение следующих объектов капитального строительства р</w:t>
      </w:r>
      <w:r w:rsidRPr="00CF3302">
        <w:rPr>
          <w:sz w:val="26"/>
          <w:szCs w:val="26"/>
        </w:rPr>
        <w:t>е</w:t>
      </w:r>
      <w:r w:rsidRPr="00CF3302">
        <w:rPr>
          <w:sz w:val="26"/>
          <w:szCs w:val="26"/>
        </w:rPr>
        <w:t>гионального значения:</w:t>
      </w:r>
    </w:p>
    <w:p w14:paraId="57797939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детской поликлиники на 200 посещений в смену в квартале Г-1;</w:t>
      </w:r>
    </w:p>
    <w:p w14:paraId="5779793A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женской консультации на 200 посещений в смену в квартале Г-1;</w:t>
      </w:r>
    </w:p>
    <w:p w14:paraId="5779793B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пожарного депо на 6 единиц специальной техники в квартале А-2.</w:t>
      </w:r>
    </w:p>
    <w:p w14:paraId="5779793C" w14:textId="77777777" w:rsidR="00DD03C4" w:rsidRPr="0097425C" w:rsidRDefault="00DD03C4" w:rsidP="00CF3302">
      <w:pPr>
        <w:rPr>
          <w:sz w:val="24"/>
          <w:szCs w:val="26"/>
        </w:rPr>
      </w:pPr>
    </w:p>
    <w:p w14:paraId="5779793D" w14:textId="77777777" w:rsidR="00C26C80" w:rsidRPr="00CF3302" w:rsidRDefault="00C26C80" w:rsidP="00CF3302">
      <w:pPr>
        <w:pStyle w:val="1"/>
        <w:spacing w:before="0" w:after="0"/>
        <w:rPr>
          <w:sz w:val="26"/>
          <w:szCs w:val="26"/>
        </w:rPr>
      </w:pPr>
      <w:r w:rsidRPr="00CF3302">
        <w:rPr>
          <w:sz w:val="26"/>
          <w:szCs w:val="26"/>
        </w:rPr>
        <w:t>3.3</w:t>
      </w:r>
      <w:r w:rsidR="00DD03C4" w:rsidRPr="00CF3302">
        <w:rPr>
          <w:sz w:val="26"/>
          <w:szCs w:val="26"/>
        </w:rPr>
        <w:t>.</w:t>
      </w:r>
      <w:r w:rsidR="00E443B0">
        <w:rPr>
          <w:sz w:val="26"/>
          <w:szCs w:val="26"/>
        </w:rPr>
        <w:t> </w:t>
      </w:r>
      <w:r w:rsidRPr="00CF3302">
        <w:rPr>
          <w:sz w:val="26"/>
          <w:szCs w:val="26"/>
        </w:rPr>
        <w:t>Размещение объектов местного значения</w:t>
      </w:r>
    </w:p>
    <w:p w14:paraId="5779793E" w14:textId="77777777" w:rsidR="00DD03C4" w:rsidRPr="0097425C" w:rsidRDefault="00DD03C4" w:rsidP="00CF3302">
      <w:pPr>
        <w:rPr>
          <w:sz w:val="24"/>
          <w:szCs w:val="26"/>
        </w:rPr>
      </w:pPr>
    </w:p>
    <w:p w14:paraId="5779793F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 xml:space="preserve">На </w:t>
      </w:r>
      <w:r w:rsidR="00EE0AFF" w:rsidRPr="00CF3302">
        <w:rPr>
          <w:sz w:val="26"/>
          <w:szCs w:val="26"/>
        </w:rPr>
        <w:t>первую</w:t>
      </w:r>
      <w:r w:rsidRPr="00CF3302">
        <w:rPr>
          <w:sz w:val="26"/>
          <w:szCs w:val="26"/>
        </w:rPr>
        <w:t xml:space="preserve"> очередь строительства предусматривается строительство объектов о</w:t>
      </w:r>
      <w:r w:rsidRPr="00CF3302">
        <w:rPr>
          <w:sz w:val="26"/>
          <w:szCs w:val="26"/>
        </w:rPr>
        <w:t>б</w:t>
      </w:r>
      <w:r w:rsidRPr="00CF3302">
        <w:rPr>
          <w:sz w:val="26"/>
          <w:szCs w:val="26"/>
        </w:rPr>
        <w:t>служивания населения следующей расчетной вместимости:</w:t>
      </w:r>
    </w:p>
    <w:p w14:paraId="57797940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общеобразовательной школы на 1072 мест</w:t>
      </w:r>
      <w:r w:rsidR="00EE0AFF" w:rsidRPr="00CF3302">
        <w:rPr>
          <w:sz w:val="26"/>
          <w:szCs w:val="26"/>
        </w:rPr>
        <w:t>а</w:t>
      </w:r>
      <w:r w:rsidRPr="00CF3302">
        <w:rPr>
          <w:sz w:val="26"/>
          <w:szCs w:val="26"/>
        </w:rPr>
        <w:t xml:space="preserve"> с плавательным бассейном в квартале А-1;</w:t>
      </w:r>
    </w:p>
    <w:p w14:paraId="57797941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детского сада на 226 мест в квартале А-1;</w:t>
      </w:r>
    </w:p>
    <w:p w14:paraId="57797942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детского сада на 100 мест в квартале А-1;</w:t>
      </w:r>
    </w:p>
    <w:p w14:paraId="57797943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спортивно-оздоровительного комплекса в плавательным бассейном, спортивными залами и детско-юношеской спортивной школой на 420 учащихся в квартале А-2;</w:t>
      </w:r>
    </w:p>
    <w:p w14:paraId="57797944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озелененных скверов общей площадью 4,2 га в кварталах А-1, Г-3, Б-2.</w:t>
      </w:r>
    </w:p>
    <w:p w14:paraId="57797945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На расчетный срок предусматривается строительство объектов обслуживания населения следующей расчетной вместимости:</w:t>
      </w:r>
    </w:p>
    <w:p w14:paraId="57797946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комплекса начальной и общеобразовательной школ общей вместимостью 1327</w:t>
      </w:r>
      <w:r w:rsidR="002E7D3D">
        <w:rPr>
          <w:sz w:val="26"/>
          <w:szCs w:val="26"/>
        </w:rPr>
        <w:t> </w:t>
      </w:r>
      <w:r w:rsidRPr="00CF3302">
        <w:rPr>
          <w:sz w:val="26"/>
          <w:szCs w:val="26"/>
        </w:rPr>
        <w:t>мест с плавательным бассейном на территории квартала Б-2;</w:t>
      </w:r>
    </w:p>
    <w:p w14:paraId="57797947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общеобразовательной школы на 824 мест в квартале В-1;</w:t>
      </w:r>
    </w:p>
    <w:p w14:paraId="57797948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детского сада на 304 мест</w:t>
      </w:r>
      <w:r w:rsidR="00EE0AFF" w:rsidRPr="00CF3302">
        <w:rPr>
          <w:sz w:val="26"/>
          <w:szCs w:val="26"/>
        </w:rPr>
        <w:t>а</w:t>
      </w:r>
      <w:r w:rsidRPr="00CF3302">
        <w:rPr>
          <w:sz w:val="26"/>
          <w:szCs w:val="26"/>
        </w:rPr>
        <w:t xml:space="preserve"> в квартале Б-2;</w:t>
      </w:r>
    </w:p>
    <w:p w14:paraId="57797949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детского сада на 100 мест в квартале Б-2;</w:t>
      </w:r>
    </w:p>
    <w:p w14:paraId="5779794A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детского сада на 251 мест</w:t>
      </w:r>
      <w:r w:rsidR="00EE0AFF" w:rsidRPr="00CF3302">
        <w:rPr>
          <w:sz w:val="26"/>
          <w:szCs w:val="26"/>
        </w:rPr>
        <w:t>о</w:t>
      </w:r>
      <w:r w:rsidRPr="00CF3302">
        <w:rPr>
          <w:sz w:val="26"/>
          <w:szCs w:val="26"/>
        </w:rPr>
        <w:t xml:space="preserve"> в квартале В-1;</w:t>
      </w:r>
    </w:p>
    <w:p w14:paraId="5779794B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детской школы искусств на 320 мест в квартале Г-1;</w:t>
      </w:r>
    </w:p>
    <w:p w14:paraId="5779794C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досугового центра жилого района с залом на 300 посадочных мест, библиотекой на 80 читательских мест в квартале Г-1;</w:t>
      </w:r>
    </w:p>
    <w:p w14:paraId="5779794D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 xml:space="preserve">парка отдыха жилого района с благоустроенным водоемом общей площадью </w:t>
      </w:r>
      <w:r w:rsidR="0097425C">
        <w:rPr>
          <w:sz w:val="26"/>
          <w:szCs w:val="26"/>
        </w:rPr>
        <w:t xml:space="preserve">            </w:t>
      </w:r>
      <w:r w:rsidRPr="00CF3302">
        <w:rPr>
          <w:sz w:val="26"/>
          <w:szCs w:val="26"/>
        </w:rPr>
        <w:t>10,9 га в квартале Г-2;</w:t>
      </w:r>
    </w:p>
    <w:p w14:paraId="5779794E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 xml:space="preserve">сквера отдыха с благоустроенным водоемом общей площадью 4,9 га в квартале </w:t>
      </w:r>
      <w:r w:rsidR="0097425C">
        <w:rPr>
          <w:sz w:val="26"/>
          <w:szCs w:val="26"/>
        </w:rPr>
        <w:t xml:space="preserve">     </w:t>
      </w:r>
      <w:r w:rsidRPr="00CF3302">
        <w:rPr>
          <w:sz w:val="26"/>
          <w:szCs w:val="26"/>
        </w:rPr>
        <w:t>Г-1;</w:t>
      </w:r>
    </w:p>
    <w:p w14:paraId="5779794F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пе</w:t>
      </w:r>
      <w:r w:rsidR="00DD03C4" w:rsidRPr="00CF3302">
        <w:rPr>
          <w:sz w:val="26"/>
          <w:szCs w:val="26"/>
        </w:rPr>
        <w:t>шеходного сквера в квартале В-3</w:t>
      </w:r>
      <w:r w:rsidR="00211DBC" w:rsidRPr="00CF3302">
        <w:rPr>
          <w:sz w:val="26"/>
          <w:szCs w:val="26"/>
        </w:rPr>
        <w:t>;</w:t>
      </w:r>
    </w:p>
    <w:p w14:paraId="57797950" w14:textId="77777777" w:rsidR="00DD03C4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 xml:space="preserve">бульваров соответствующей протяженности: </w:t>
      </w:r>
    </w:p>
    <w:p w14:paraId="57797951" w14:textId="77777777" w:rsidR="00DD03C4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 xml:space="preserve">0,13 км в квартале В-3; </w:t>
      </w:r>
    </w:p>
    <w:p w14:paraId="57797952" w14:textId="77777777" w:rsidR="00DD03C4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 xml:space="preserve">0,32 км в квартале В-2; </w:t>
      </w:r>
    </w:p>
    <w:p w14:paraId="57797953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 xml:space="preserve">0,64 км в квартале </w:t>
      </w:r>
      <w:r w:rsidR="00211DBC" w:rsidRPr="00CF3302">
        <w:rPr>
          <w:sz w:val="26"/>
          <w:szCs w:val="26"/>
        </w:rPr>
        <w:t>Г-1.</w:t>
      </w:r>
    </w:p>
    <w:p w14:paraId="57797954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На расчетный срок предусматривается реконструкция существующих и стро</w:t>
      </w:r>
      <w:r w:rsidRPr="00CF3302">
        <w:rPr>
          <w:sz w:val="26"/>
          <w:szCs w:val="26"/>
        </w:rPr>
        <w:t>и</w:t>
      </w:r>
      <w:r w:rsidRPr="00CF3302">
        <w:rPr>
          <w:sz w:val="26"/>
          <w:szCs w:val="26"/>
        </w:rPr>
        <w:t xml:space="preserve">тельство новых объектов </w:t>
      </w:r>
      <w:r w:rsidR="00EE0AFF" w:rsidRPr="00CF3302">
        <w:rPr>
          <w:sz w:val="26"/>
          <w:szCs w:val="26"/>
        </w:rPr>
        <w:t>УДС</w:t>
      </w:r>
      <w:r w:rsidRPr="00CF3302">
        <w:rPr>
          <w:sz w:val="26"/>
          <w:szCs w:val="26"/>
        </w:rPr>
        <w:t xml:space="preserve"> указанной далее протяженности:</w:t>
      </w:r>
    </w:p>
    <w:p w14:paraId="57797955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строительство участка магистральной дороги скоростного движения Ельцовск</w:t>
      </w:r>
      <w:r w:rsidR="00EE0AFF" w:rsidRPr="00CF3302">
        <w:rPr>
          <w:sz w:val="26"/>
          <w:szCs w:val="26"/>
        </w:rPr>
        <w:t>ой</w:t>
      </w:r>
      <w:r w:rsidRPr="00CF3302">
        <w:rPr>
          <w:sz w:val="26"/>
          <w:szCs w:val="26"/>
        </w:rPr>
        <w:t xml:space="preserve"> магистрал</w:t>
      </w:r>
      <w:r w:rsidR="00EE0AFF" w:rsidRPr="00CF3302">
        <w:rPr>
          <w:sz w:val="26"/>
          <w:szCs w:val="26"/>
        </w:rPr>
        <w:t>и</w:t>
      </w:r>
      <w:r w:rsidRPr="00CF3302">
        <w:rPr>
          <w:sz w:val="26"/>
          <w:szCs w:val="26"/>
        </w:rPr>
        <w:t xml:space="preserve"> (1,37</w:t>
      </w:r>
      <w:r w:rsidR="00211DBC" w:rsidRPr="00CF3302">
        <w:rPr>
          <w:sz w:val="26"/>
          <w:szCs w:val="26"/>
        </w:rPr>
        <w:t> </w:t>
      </w:r>
      <w:r w:rsidRPr="00CF3302">
        <w:rPr>
          <w:sz w:val="26"/>
          <w:szCs w:val="26"/>
        </w:rPr>
        <w:t xml:space="preserve">км) с боковыми проездами и двумя разноуровневыми транспортными развязкам; </w:t>
      </w:r>
    </w:p>
    <w:p w14:paraId="57797956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реконструкция с расширением проезжей части, устройством разделительной п</w:t>
      </w:r>
      <w:r w:rsidRPr="00CF3302">
        <w:rPr>
          <w:sz w:val="26"/>
          <w:szCs w:val="26"/>
        </w:rPr>
        <w:t>о</w:t>
      </w:r>
      <w:r w:rsidRPr="00CF3302">
        <w:rPr>
          <w:sz w:val="26"/>
          <w:szCs w:val="26"/>
        </w:rPr>
        <w:t>лосы и боковых проездов магистральных улиц общегородского значения регулируемого движения с проектными номерами ГМ-1 (1,30 км) и ГМ-2 (0,60</w:t>
      </w:r>
      <w:r w:rsidR="00211DBC" w:rsidRPr="00CF3302">
        <w:rPr>
          <w:sz w:val="26"/>
          <w:szCs w:val="26"/>
        </w:rPr>
        <w:t> </w:t>
      </w:r>
      <w:r w:rsidRPr="00CF3302">
        <w:rPr>
          <w:sz w:val="26"/>
          <w:szCs w:val="26"/>
        </w:rPr>
        <w:t>км) с обустройством кольцевой развязки;</w:t>
      </w:r>
    </w:p>
    <w:p w14:paraId="57797957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строительство участка магистральной улицы общегородского значения регулир</w:t>
      </w:r>
      <w:r w:rsidRPr="00CF3302">
        <w:rPr>
          <w:sz w:val="26"/>
          <w:szCs w:val="26"/>
        </w:rPr>
        <w:t>у</w:t>
      </w:r>
      <w:r w:rsidRPr="00CF3302">
        <w:rPr>
          <w:sz w:val="26"/>
          <w:szCs w:val="26"/>
        </w:rPr>
        <w:t>емого движения с проектным номером ГМ-3 (1,58</w:t>
      </w:r>
      <w:r w:rsidR="00211DBC" w:rsidRPr="00CF3302">
        <w:rPr>
          <w:sz w:val="26"/>
          <w:szCs w:val="26"/>
        </w:rPr>
        <w:t> </w:t>
      </w:r>
      <w:r w:rsidRPr="00CF3302">
        <w:rPr>
          <w:sz w:val="26"/>
          <w:szCs w:val="26"/>
        </w:rPr>
        <w:t xml:space="preserve">км) с шириной проезжей части </w:t>
      </w:r>
      <w:r w:rsidR="0097425C">
        <w:rPr>
          <w:sz w:val="26"/>
          <w:szCs w:val="26"/>
        </w:rPr>
        <w:t xml:space="preserve"> </w:t>
      </w:r>
      <w:r w:rsidRPr="00CF3302">
        <w:rPr>
          <w:sz w:val="26"/>
          <w:szCs w:val="26"/>
        </w:rPr>
        <w:t>16,0 м и боковыми проездами;</w:t>
      </w:r>
    </w:p>
    <w:p w14:paraId="57797958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строительство участков магистральных улиц районного значения регулируемого движения с шириной проезжей части 15,0 м с проектными номерами РМ-1 (1,18 км), РМ-2 (0,67 км), РМ-3 (0,59 км);</w:t>
      </w:r>
    </w:p>
    <w:p w14:paraId="57797959" w14:textId="77777777" w:rsidR="00C26C80" w:rsidRPr="00CF3302" w:rsidRDefault="00C26C80" w:rsidP="00CF3302">
      <w:pPr>
        <w:rPr>
          <w:sz w:val="26"/>
          <w:szCs w:val="26"/>
        </w:rPr>
      </w:pPr>
      <w:r w:rsidRPr="00CF3302">
        <w:rPr>
          <w:sz w:val="26"/>
          <w:szCs w:val="26"/>
        </w:rPr>
        <w:t>строительство участков жилых улиц с шириной проезжей части 12,0 м, включая по две полосы движения в обоих направлениях и две полосы для продольной парковки автотранспорта, с проектными номерами ж.</w:t>
      </w:r>
      <w:r w:rsidR="00EE0AFF" w:rsidRPr="00CF3302">
        <w:rPr>
          <w:sz w:val="26"/>
          <w:szCs w:val="26"/>
        </w:rPr>
        <w:t> </w:t>
      </w:r>
      <w:r w:rsidRPr="00CF3302">
        <w:rPr>
          <w:sz w:val="26"/>
          <w:szCs w:val="26"/>
        </w:rPr>
        <w:t>у.</w:t>
      </w:r>
      <w:r w:rsidR="00EE0AFF" w:rsidRPr="00CF3302">
        <w:rPr>
          <w:sz w:val="26"/>
          <w:szCs w:val="26"/>
        </w:rPr>
        <w:t> </w:t>
      </w:r>
      <w:r w:rsidRPr="00CF3302">
        <w:rPr>
          <w:sz w:val="26"/>
          <w:szCs w:val="26"/>
        </w:rPr>
        <w:t>1 (0,66 км), ж.</w:t>
      </w:r>
      <w:r w:rsidR="00EE0AFF" w:rsidRPr="00CF3302">
        <w:rPr>
          <w:sz w:val="26"/>
          <w:szCs w:val="26"/>
        </w:rPr>
        <w:t> у. 2 (0,86 км), ж. у. 3 (0,72 км), ж. у. </w:t>
      </w:r>
      <w:r w:rsidRPr="00CF3302">
        <w:rPr>
          <w:sz w:val="26"/>
          <w:szCs w:val="26"/>
        </w:rPr>
        <w:t>4 (0,37 км).</w:t>
      </w:r>
    </w:p>
    <w:p w14:paraId="5779795A" w14:textId="77777777" w:rsidR="0097425C" w:rsidRPr="0097425C" w:rsidRDefault="0097425C" w:rsidP="002E7D3D">
      <w:pPr>
        <w:pStyle w:val="1"/>
        <w:suppressAutoHyphens/>
        <w:spacing w:before="0" w:after="0"/>
        <w:ind w:firstLine="0"/>
        <w:rPr>
          <w:sz w:val="24"/>
          <w:szCs w:val="26"/>
        </w:rPr>
      </w:pPr>
    </w:p>
    <w:p w14:paraId="5779795B" w14:textId="77777777" w:rsidR="00C26C80" w:rsidRPr="00CF3302" w:rsidRDefault="002E7D3D" w:rsidP="002E7D3D">
      <w:pPr>
        <w:pStyle w:val="1"/>
        <w:suppressAutoHyphens/>
        <w:spacing w:before="0" w:after="0"/>
        <w:ind w:firstLine="0"/>
        <w:rPr>
          <w:sz w:val="26"/>
          <w:szCs w:val="26"/>
        </w:rPr>
      </w:pPr>
      <w:r>
        <w:rPr>
          <w:sz w:val="26"/>
          <w:szCs w:val="26"/>
        </w:rPr>
        <w:t>4. </w:t>
      </w:r>
      <w:r w:rsidR="00C26C80" w:rsidRPr="00CF3302">
        <w:rPr>
          <w:sz w:val="26"/>
          <w:szCs w:val="26"/>
        </w:rPr>
        <w:t xml:space="preserve">Основные показатели развития территории </w:t>
      </w:r>
    </w:p>
    <w:p w14:paraId="5779795C" w14:textId="77777777" w:rsidR="00EE0AFF" w:rsidRPr="0097425C" w:rsidRDefault="00EE0AFF" w:rsidP="00211DBC">
      <w:pPr>
        <w:jc w:val="right"/>
        <w:rPr>
          <w:sz w:val="24"/>
          <w:szCs w:val="26"/>
        </w:rPr>
      </w:pPr>
    </w:p>
    <w:p w14:paraId="5779795D" w14:textId="77777777" w:rsidR="00211DBC" w:rsidRPr="00CF3302" w:rsidRDefault="00211DBC" w:rsidP="00211DBC">
      <w:pPr>
        <w:jc w:val="right"/>
        <w:rPr>
          <w:sz w:val="26"/>
          <w:szCs w:val="26"/>
        </w:rPr>
      </w:pPr>
      <w:r w:rsidRPr="00CF3302">
        <w:rPr>
          <w:sz w:val="26"/>
          <w:szCs w:val="26"/>
        </w:rPr>
        <w:t>Таблица 2</w:t>
      </w:r>
    </w:p>
    <w:p w14:paraId="5779795E" w14:textId="77777777" w:rsidR="00EE0AFF" w:rsidRPr="0097425C" w:rsidRDefault="00EE0AFF" w:rsidP="00211DBC">
      <w:pPr>
        <w:jc w:val="right"/>
        <w:rPr>
          <w:sz w:val="24"/>
          <w:szCs w:val="26"/>
        </w:rPr>
      </w:pPr>
    </w:p>
    <w:p w14:paraId="5779795F" w14:textId="77777777" w:rsidR="00211DBC" w:rsidRPr="00CF3302" w:rsidRDefault="00211DBC" w:rsidP="00EE0AFF">
      <w:pPr>
        <w:ind w:firstLine="0"/>
        <w:jc w:val="center"/>
        <w:rPr>
          <w:sz w:val="26"/>
          <w:szCs w:val="26"/>
        </w:rPr>
      </w:pPr>
      <w:r w:rsidRPr="00CF3302">
        <w:rPr>
          <w:sz w:val="26"/>
          <w:szCs w:val="26"/>
        </w:rPr>
        <w:t xml:space="preserve">Основные показатели </w:t>
      </w:r>
      <w:r w:rsidR="00EE0AFF" w:rsidRPr="00CF3302">
        <w:rPr>
          <w:sz w:val="26"/>
          <w:szCs w:val="26"/>
        </w:rPr>
        <w:t>развития территории</w:t>
      </w:r>
    </w:p>
    <w:bookmarkEnd w:id="1"/>
    <w:p w14:paraId="57797960" w14:textId="77777777" w:rsidR="00C26C80" w:rsidRPr="0097425C" w:rsidRDefault="00C26C80" w:rsidP="00211DBC">
      <w:pPr>
        <w:pStyle w:val="3"/>
        <w:tabs>
          <w:tab w:val="left" w:pos="748"/>
          <w:tab w:val="left" w:pos="5457"/>
          <w:tab w:val="left" w:pos="6717"/>
          <w:tab w:val="left" w:pos="7968"/>
          <w:tab w:val="left" w:pos="9083"/>
        </w:tabs>
        <w:suppressAutoHyphens/>
        <w:spacing w:after="0" w:line="240" w:lineRule="auto"/>
        <w:ind w:left="93"/>
        <w:jc w:val="left"/>
        <w:rPr>
          <w:rFonts w:ascii="Times New Roman" w:hAnsi="Times New Roman"/>
          <w:sz w:val="24"/>
        </w:rPr>
      </w:pPr>
      <w:r w:rsidRPr="00CF3302">
        <w:rPr>
          <w:rFonts w:ascii="Times New Roman" w:hAnsi="Times New Roman"/>
        </w:rPr>
        <w:tab/>
      </w:r>
      <w:r w:rsidRPr="00CF3302">
        <w:rPr>
          <w:rFonts w:ascii="Times New Roman" w:hAnsi="Times New Roman"/>
        </w:rPr>
        <w:tab/>
      </w:r>
      <w:r w:rsidRPr="00CF3302">
        <w:rPr>
          <w:rFonts w:ascii="Times New Roman" w:hAnsi="Times New Roman"/>
        </w:rPr>
        <w:tab/>
      </w:r>
      <w:r w:rsidRPr="00CF3302">
        <w:rPr>
          <w:rFonts w:ascii="Times New Roman" w:hAnsi="Times New Roman"/>
        </w:rPr>
        <w:tab/>
      </w:r>
      <w:r w:rsidRPr="00CF3302">
        <w:rPr>
          <w:rFonts w:ascii="Times New Roman" w:hAnsi="Times New Roman"/>
        </w:rPr>
        <w:tab/>
      </w:r>
    </w:p>
    <w:tbl>
      <w:tblPr>
        <w:tblW w:w="9865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35"/>
        <w:gridCol w:w="3969"/>
        <w:gridCol w:w="1701"/>
        <w:gridCol w:w="1133"/>
        <w:gridCol w:w="1135"/>
        <w:gridCol w:w="992"/>
      </w:tblGrid>
      <w:tr w:rsidR="00C26C80" w:rsidRPr="00CF3302" w14:paraId="57797968" w14:textId="77777777" w:rsidTr="002E7D3D">
        <w:trPr>
          <w:cantSplit/>
          <w:trHeight w:val="769"/>
          <w:tblHeader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961" w14:textId="77777777" w:rsidR="00EE0AFF" w:rsidRPr="00CF3302" w:rsidRDefault="00211DBC" w:rsidP="00EE0AF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 xml:space="preserve">№ </w:t>
            </w:r>
          </w:p>
          <w:p w14:paraId="57797962" w14:textId="77777777" w:rsidR="00C26C80" w:rsidRPr="00CF3302" w:rsidRDefault="00211DBC" w:rsidP="00EE0AF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п.</w:t>
            </w:r>
          </w:p>
        </w:tc>
        <w:tc>
          <w:tcPr>
            <w:tcW w:w="3969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963" w14:textId="77777777" w:rsidR="00C26C80" w:rsidRPr="00CF3302" w:rsidRDefault="00C26C80" w:rsidP="00211DBC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Наименование показател</w:t>
            </w:r>
            <w:r w:rsidR="00211DBC" w:rsidRPr="00CF3302">
              <w:rPr>
                <w:color w:val="000000"/>
                <w:sz w:val="26"/>
                <w:szCs w:val="26"/>
              </w:rPr>
              <w:t>я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964" w14:textId="77777777" w:rsidR="00C26C80" w:rsidRPr="00CF3302" w:rsidRDefault="00211DBC" w:rsidP="00EE0AF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Ед</w:t>
            </w:r>
            <w:r w:rsidR="00EE0AFF" w:rsidRPr="00CF3302">
              <w:rPr>
                <w:color w:val="000000"/>
                <w:sz w:val="26"/>
                <w:szCs w:val="26"/>
              </w:rPr>
              <w:t>ин</w:t>
            </w:r>
            <w:r w:rsidRPr="00CF3302">
              <w:rPr>
                <w:color w:val="000000"/>
                <w:sz w:val="26"/>
                <w:szCs w:val="26"/>
              </w:rPr>
              <w:t>ица</w:t>
            </w:r>
            <w:r w:rsidR="00C26C80" w:rsidRPr="00CF3302">
              <w:rPr>
                <w:color w:val="000000"/>
                <w:sz w:val="26"/>
                <w:szCs w:val="26"/>
              </w:rPr>
              <w:t xml:space="preserve"> </w:t>
            </w:r>
            <w:r w:rsidR="00C26C80" w:rsidRPr="00CF3302">
              <w:rPr>
                <w:color w:val="000000"/>
                <w:sz w:val="26"/>
                <w:szCs w:val="26"/>
              </w:rPr>
              <w:br/>
              <w:t>измер</w:t>
            </w:r>
            <w:r w:rsidRPr="00CF3302">
              <w:rPr>
                <w:color w:val="000000"/>
                <w:sz w:val="26"/>
                <w:szCs w:val="26"/>
              </w:rPr>
              <w:t>ения</w:t>
            </w:r>
          </w:p>
        </w:tc>
        <w:tc>
          <w:tcPr>
            <w:tcW w:w="1133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965" w14:textId="77777777" w:rsidR="00C26C80" w:rsidRPr="00CF3302" w:rsidRDefault="00C26C80" w:rsidP="00211DBC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По с</w:t>
            </w:r>
            <w:r w:rsidRPr="00CF3302">
              <w:rPr>
                <w:color w:val="000000"/>
                <w:sz w:val="26"/>
                <w:szCs w:val="26"/>
              </w:rPr>
              <w:t>о</w:t>
            </w:r>
            <w:r w:rsidRPr="00CF3302">
              <w:rPr>
                <w:color w:val="000000"/>
                <w:sz w:val="26"/>
                <w:szCs w:val="26"/>
              </w:rPr>
              <w:t>ст</w:t>
            </w:r>
            <w:r w:rsidR="00211DBC" w:rsidRPr="00CF3302">
              <w:rPr>
                <w:color w:val="000000"/>
                <w:sz w:val="26"/>
                <w:szCs w:val="26"/>
              </w:rPr>
              <w:t>оянию</w:t>
            </w:r>
            <w:r w:rsidRPr="00CF3302">
              <w:rPr>
                <w:color w:val="000000"/>
                <w:sz w:val="26"/>
                <w:szCs w:val="26"/>
              </w:rPr>
              <w:t xml:space="preserve"> на 2013 г</w:t>
            </w:r>
            <w:r w:rsidR="00211DBC" w:rsidRPr="00CF3302">
              <w:rPr>
                <w:color w:val="000000"/>
                <w:sz w:val="26"/>
                <w:szCs w:val="26"/>
              </w:rPr>
              <w:t>од</w:t>
            </w:r>
          </w:p>
        </w:tc>
        <w:tc>
          <w:tcPr>
            <w:tcW w:w="11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966" w14:textId="77777777" w:rsidR="00C26C80" w:rsidRPr="00CF3302" w:rsidRDefault="00C26C80" w:rsidP="00211DBC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I очередь до 2020 г</w:t>
            </w:r>
            <w:r w:rsidR="00211DBC" w:rsidRPr="00CF3302">
              <w:rPr>
                <w:color w:val="000000"/>
                <w:sz w:val="26"/>
                <w:szCs w:val="26"/>
              </w:rPr>
              <w:t>ода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967" w14:textId="77777777" w:rsidR="00C26C80" w:rsidRPr="00CF3302" w:rsidRDefault="00211DBC" w:rsidP="00211DBC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Всего</w:t>
            </w:r>
            <w:r w:rsidR="00C26C80" w:rsidRPr="00CF3302">
              <w:rPr>
                <w:color w:val="000000"/>
                <w:sz w:val="26"/>
                <w:szCs w:val="26"/>
              </w:rPr>
              <w:t xml:space="preserve">             до 2030 г</w:t>
            </w:r>
            <w:r w:rsidRPr="00CF3302">
              <w:rPr>
                <w:color w:val="000000"/>
                <w:sz w:val="26"/>
                <w:szCs w:val="26"/>
              </w:rPr>
              <w:t>ода</w:t>
            </w:r>
          </w:p>
        </w:tc>
      </w:tr>
    </w:tbl>
    <w:p w14:paraId="57797969" w14:textId="77777777" w:rsidR="00EE0AFF" w:rsidRPr="002E7D3D" w:rsidRDefault="00EE0AFF">
      <w:pPr>
        <w:rPr>
          <w:sz w:val="2"/>
          <w:szCs w:val="2"/>
        </w:rPr>
      </w:pPr>
    </w:p>
    <w:tbl>
      <w:tblPr>
        <w:tblW w:w="9865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35"/>
        <w:gridCol w:w="3969"/>
        <w:gridCol w:w="1701"/>
        <w:gridCol w:w="1133"/>
        <w:gridCol w:w="1135"/>
        <w:gridCol w:w="992"/>
      </w:tblGrid>
      <w:tr w:rsidR="00C26C80" w:rsidRPr="00CF3302" w14:paraId="57797970" w14:textId="77777777" w:rsidTr="002E7D3D">
        <w:trPr>
          <w:cantSplit/>
          <w:trHeight w:val="20"/>
          <w:tblHeader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5779796A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5779796B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5779796C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14:paraId="5779796D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135" w:type="dxa"/>
            <w:shd w:val="clear" w:color="auto" w:fill="auto"/>
            <w:vAlign w:val="center"/>
            <w:hideMark/>
          </w:tcPr>
          <w:p w14:paraId="5779796E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779796F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6</w:t>
            </w:r>
          </w:p>
        </w:tc>
      </w:tr>
      <w:tr w:rsidR="00C26C80" w:rsidRPr="00CF3302" w14:paraId="57797973" w14:textId="77777777" w:rsidTr="00EE0AFF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971" w14:textId="77777777" w:rsidR="00C26C80" w:rsidRPr="00CF3302" w:rsidRDefault="00C26C80" w:rsidP="002E7D3D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8930" w:type="dxa"/>
            <w:gridSpan w:val="5"/>
            <w:shd w:val="clear" w:color="auto" w:fill="auto"/>
            <w:hideMark/>
          </w:tcPr>
          <w:p w14:paraId="57797972" w14:textId="77777777" w:rsidR="00C26C80" w:rsidRPr="00CF3302" w:rsidRDefault="00C26C80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Территория</w:t>
            </w:r>
            <w:r w:rsidRPr="00CF3302">
              <w:rPr>
                <w:color w:val="000000"/>
                <w:sz w:val="26"/>
                <w:szCs w:val="26"/>
              </w:rPr>
              <w:t xml:space="preserve"> </w:t>
            </w:r>
          </w:p>
        </w:tc>
      </w:tr>
      <w:tr w:rsidR="00C26C80" w:rsidRPr="00CF3302" w14:paraId="5779797A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974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1.1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57797975" w14:textId="77777777" w:rsidR="00C26C80" w:rsidRPr="00CF3302" w:rsidRDefault="002E7D3D" w:rsidP="002E7D3D">
            <w:pPr>
              <w:ind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Площадь планировочного района</w:t>
            </w:r>
            <w:r w:rsidR="00EF15CE" w:rsidRPr="00CF3302">
              <w:rPr>
                <w:color w:val="000000"/>
                <w:sz w:val="26"/>
                <w:szCs w:val="26"/>
              </w:rPr>
              <w:t>, в том числе: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976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977" w14:textId="77777777" w:rsidR="00C26C80" w:rsidRPr="00CF3302" w:rsidRDefault="00C26C80" w:rsidP="002E7D3D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183,07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978" w14:textId="77777777" w:rsidR="00C26C80" w:rsidRPr="00CF3302" w:rsidRDefault="00C26C80" w:rsidP="002E7D3D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183,07</w:t>
            </w:r>
          </w:p>
        </w:tc>
        <w:tc>
          <w:tcPr>
            <w:tcW w:w="992" w:type="dxa"/>
            <w:shd w:val="clear" w:color="auto" w:fill="auto"/>
            <w:hideMark/>
          </w:tcPr>
          <w:p w14:paraId="57797979" w14:textId="77777777" w:rsidR="00C26C80" w:rsidRPr="00CF3302" w:rsidRDefault="00C26C80" w:rsidP="002E7D3D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183,07</w:t>
            </w:r>
          </w:p>
        </w:tc>
      </w:tr>
      <w:tr w:rsidR="00C26C80" w:rsidRPr="00CF3302" w14:paraId="57797981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97B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1.1.1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5779797C" w14:textId="77777777" w:rsidR="00C26C80" w:rsidRPr="00CF3302" w:rsidRDefault="00C26C80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Зона озеленения (Р-2)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97D" w14:textId="77777777" w:rsidR="00C26C80" w:rsidRPr="00CF3302" w:rsidRDefault="00211DBC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97E" w14:textId="77777777" w:rsidR="00C26C80" w:rsidRPr="00CF3302" w:rsidRDefault="00211DBC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97F" w14:textId="77777777" w:rsidR="00C26C80" w:rsidRPr="00CF3302" w:rsidRDefault="00C26C80" w:rsidP="002E7D3D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2,77</w:t>
            </w:r>
          </w:p>
        </w:tc>
        <w:tc>
          <w:tcPr>
            <w:tcW w:w="992" w:type="dxa"/>
            <w:shd w:val="clear" w:color="auto" w:fill="auto"/>
            <w:hideMark/>
          </w:tcPr>
          <w:p w14:paraId="57797980" w14:textId="77777777" w:rsidR="00C26C80" w:rsidRPr="00CF3302" w:rsidRDefault="00C26C80" w:rsidP="002E7D3D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7,57</w:t>
            </w:r>
          </w:p>
        </w:tc>
      </w:tr>
      <w:tr w:rsidR="00C26C80" w:rsidRPr="00CF3302" w14:paraId="57797988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982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1.1.2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57797983" w14:textId="77777777" w:rsidR="00C26C80" w:rsidRPr="00CF3302" w:rsidRDefault="00C26C80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Зона отдыха и оздоровления (Р-3)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984" w14:textId="77777777" w:rsidR="00C26C80" w:rsidRPr="00CF3302" w:rsidRDefault="00211DBC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985" w14:textId="77777777" w:rsidR="00C26C80" w:rsidRPr="00CF3302" w:rsidRDefault="00211DBC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986" w14:textId="77777777" w:rsidR="00C26C80" w:rsidRPr="00CF3302" w:rsidRDefault="00C26C80" w:rsidP="002E7D3D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1,45</w:t>
            </w:r>
          </w:p>
        </w:tc>
        <w:tc>
          <w:tcPr>
            <w:tcW w:w="992" w:type="dxa"/>
            <w:shd w:val="clear" w:color="auto" w:fill="auto"/>
            <w:hideMark/>
          </w:tcPr>
          <w:p w14:paraId="57797987" w14:textId="77777777" w:rsidR="00C26C80" w:rsidRPr="00CF3302" w:rsidRDefault="00C26C80" w:rsidP="002E7D3D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17,29</w:t>
            </w:r>
          </w:p>
        </w:tc>
      </w:tr>
      <w:tr w:rsidR="00C26C80" w:rsidRPr="00CF3302" w14:paraId="5779798F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989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1.1.3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5779798A" w14:textId="77777777" w:rsidR="00C26C80" w:rsidRPr="00CF3302" w:rsidRDefault="00C26C80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Зона объектов спортивного назн</w:t>
            </w:r>
            <w:r w:rsidRPr="00CF3302">
              <w:rPr>
                <w:color w:val="000000"/>
                <w:sz w:val="26"/>
                <w:szCs w:val="26"/>
              </w:rPr>
              <w:t>а</w:t>
            </w:r>
            <w:r w:rsidRPr="00CF3302">
              <w:rPr>
                <w:color w:val="000000"/>
                <w:sz w:val="26"/>
                <w:szCs w:val="26"/>
              </w:rPr>
              <w:t>чения (Р-4)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98B" w14:textId="77777777" w:rsidR="00C26C80" w:rsidRPr="00CF3302" w:rsidRDefault="00211DBC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98C" w14:textId="77777777" w:rsidR="00C26C80" w:rsidRPr="00CF3302" w:rsidRDefault="00211DBC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98D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1,44</w:t>
            </w:r>
          </w:p>
        </w:tc>
        <w:tc>
          <w:tcPr>
            <w:tcW w:w="992" w:type="dxa"/>
            <w:shd w:val="clear" w:color="auto" w:fill="auto"/>
            <w:hideMark/>
          </w:tcPr>
          <w:p w14:paraId="5779798E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1,44</w:t>
            </w:r>
          </w:p>
        </w:tc>
      </w:tr>
      <w:tr w:rsidR="00C26C80" w:rsidRPr="00CF3302" w14:paraId="57797996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990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1.1.4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991" w14:textId="77777777" w:rsidR="00C26C80" w:rsidRPr="00CF3302" w:rsidRDefault="00C26C80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Зона делового, общественного и коммерческого назначения (ОД-1)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992" w14:textId="77777777" w:rsidR="00C26C80" w:rsidRPr="00CF3302" w:rsidRDefault="00211DBC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993" w14:textId="77777777" w:rsidR="00C26C80" w:rsidRPr="00CF3302" w:rsidRDefault="00211DBC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994" w14:textId="77777777" w:rsidR="00C26C80" w:rsidRPr="00CF3302" w:rsidRDefault="00211DBC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shd w:val="clear" w:color="auto" w:fill="auto"/>
            <w:hideMark/>
          </w:tcPr>
          <w:p w14:paraId="57797995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12,88</w:t>
            </w:r>
          </w:p>
        </w:tc>
      </w:tr>
      <w:tr w:rsidR="00C26C80" w:rsidRPr="00CF3302" w14:paraId="5779799D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997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1.1.5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998" w14:textId="77777777" w:rsidR="00C26C80" w:rsidRPr="00CF3302" w:rsidRDefault="00C26C80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 xml:space="preserve">Зона объектов здравоохранения </w:t>
            </w:r>
            <w:r w:rsidR="002E7D3D">
              <w:rPr>
                <w:color w:val="000000"/>
                <w:sz w:val="26"/>
                <w:szCs w:val="26"/>
              </w:rPr>
              <w:t xml:space="preserve">          </w:t>
            </w:r>
            <w:r w:rsidRPr="00CF3302">
              <w:rPr>
                <w:color w:val="000000"/>
                <w:sz w:val="26"/>
                <w:szCs w:val="26"/>
              </w:rPr>
              <w:t>(ОД-</w:t>
            </w:r>
            <w:r w:rsidR="00EF15CE" w:rsidRPr="00CF3302">
              <w:rPr>
                <w:color w:val="000000"/>
                <w:sz w:val="26"/>
                <w:szCs w:val="26"/>
              </w:rPr>
              <w:t>3</w:t>
            </w:r>
            <w:r w:rsidRPr="00CF3302">
              <w:rPr>
                <w:color w:val="000000"/>
                <w:sz w:val="26"/>
                <w:szCs w:val="26"/>
              </w:rPr>
              <w:t>)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999" w14:textId="77777777" w:rsidR="00C26C80" w:rsidRPr="00CF3302" w:rsidRDefault="00211DBC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99A" w14:textId="77777777" w:rsidR="00C26C80" w:rsidRPr="00CF3302" w:rsidRDefault="00211DBC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99B" w14:textId="77777777" w:rsidR="00C26C80" w:rsidRPr="00CF3302" w:rsidRDefault="00211DBC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shd w:val="clear" w:color="auto" w:fill="auto"/>
            <w:hideMark/>
          </w:tcPr>
          <w:p w14:paraId="5779799C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1,11</w:t>
            </w:r>
          </w:p>
        </w:tc>
      </w:tr>
      <w:tr w:rsidR="00C26C80" w:rsidRPr="00CF3302" w14:paraId="577979A4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99E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1.1.6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99F" w14:textId="77777777" w:rsidR="00C26C80" w:rsidRPr="00CF3302" w:rsidRDefault="00C26C80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Зона специализированной общ</w:t>
            </w:r>
            <w:r w:rsidRPr="00CF3302">
              <w:rPr>
                <w:color w:val="000000"/>
                <w:sz w:val="26"/>
                <w:szCs w:val="26"/>
              </w:rPr>
              <w:t>е</w:t>
            </w:r>
            <w:r w:rsidRPr="00CF3302">
              <w:rPr>
                <w:color w:val="000000"/>
                <w:sz w:val="26"/>
                <w:szCs w:val="26"/>
              </w:rPr>
              <w:t>ственной застройки в составе по</w:t>
            </w:r>
            <w:r w:rsidRPr="00CF3302">
              <w:rPr>
                <w:color w:val="000000"/>
                <w:sz w:val="26"/>
                <w:szCs w:val="26"/>
              </w:rPr>
              <w:t>д</w:t>
            </w:r>
            <w:r w:rsidRPr="00CF3302">
              <w:rPr>
                <w:color w:val="000000"/>
                <w:sz w:val="26"/>
                <w:szCs w:val="26"/>
              </w:rPr>
              <w:t>зоны специализированной мал</w:t>
            </w:r>
            <w:r w:rsidRPr="00CF3302">
              <w:rPr>
                <w:color w:val="000000"/>
                <w:sz w:val="26"/>
                <w:szCs w:val="26"/>
              </w:rPr>
              <w:t>о</w:t>
            </w:r>
            <w:r w:rsidRPr="00CF3302">
              <w:rPr>
                <w:color w:val="000000"/>
                <w:sz w:val="26"/>
                <w:szCs w:val="26"/>
              </w:rPr>
              <w:t>этажной общественной заст</w:t>
            </w:r>
            <w:r w:rsidR="002E7D3D">
              <w:rPr>
                <w:color w:val="000000"/>
                <w:sz w:val="26"/>
                <w:szCs w:val="26"/>
              </w:rPr>
              <w:t xml:space="preserve">ройки </w:t>
            </w:r>
            <w:r w:rsidRPr="00CF3302">
              <w:rPr>
                <w:color w:val="000000"/>
                <w:sz w:val="26"/>
                <w:szCs w:val="26"/>
              </w:rPr>
              <w:t>(ОД-4.1)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9A0" w14:textId="77777777" w:rsidR="00C26C80" w:rsidRPr="00CF3302" w:rsidRDefault="00211DBC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9A1" w14:textId="77777777" w:rsidR="00C26C80" w:rsidRPr="00CF3302" w:rsidRDefault="00211DBC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9A2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1,46</w:t>
            </w:r>
          </w:p>
        </w:tc>
        <w:tc>
          <w:tcPr>
            <w:tcW w:w="992" w:type="dxa"/>
            <w:shd w:val="clear" w:color="auto" w:fill="auto"/>
            <w:hideMark/>
          </w:tcPr>
          <w:p w14:paraId="577979A3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5,90</w:t>
            </w:r>
          </w:p>
        </w:tc>
      </w:tr>
      <w:tr w:rsidR="00C26C80" w:rsidRPr="00CF3302" w14:paraId="577979AB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9A5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1.1.7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9A6" w14:textId="77777777" w:rsidR="00C26C80" w:rsidRPr="00CF3302" w:rsidRDefault="00C26C80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Зона объектов дошкольного, начального общего, основного общего и среднего (полного) о</w:t>
            </w:r>
            <w:r w:rsidRPr="00CF3302">
              <w:rPr>
                <w:color w:val="000000"/>
                <w:sz w:val="26"/>
                <w:szCs w:val="26"/>
              </w:rPr>
              <w:t>б</w:t>
            </w:r>
            <w:r w:rsidRPr="00CF3302">
              <w:rPr>
                <w:color w:val="000000"/>
                <w:sz w:val="26"/>
                <w:szCs w:val="26"/>
              </w:rPr>
              <w:t>щего образования (ОД 5)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9A7" w14:textId="77777777" w:rsidR="00C26C80" w:rsidRPr="00CF3302" w:rsidRDefault="00EF15CE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9A8" w14:textId="77777777" w:rsidR="00C26C80" w:rsidRPr="00CF3302" w:rsidRDefault="00EF15CE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9A9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3,40</w:t>
            </w:r>
          </w:p>
        </w:tc>
        <w:tc>
          <w:tcPr>
            <w:tcW w:w="992" w:type="dxa"/>
            <w:shd w:val="clear" w:color="auto" w:fill="auto"/>
            <w:hideMark/>
          </w:tcPr>
          <w:p w14:paraId="577979AA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10,34</w:t>
            </w:r>
          </w:p>
        </w:tc>
      </w:tr>
      <w:tr w:rsidR="00C26C80" w:rsidRPr="00CF3302" w14:paraId="577979B2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9AC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1.1.8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9AD" w14:textId="77777777" w:rsidR="00C26C80" w:rsidRPr="00CF3302" w:rsidRDefault="00C26C80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Зона застройки средне- и мног</w:t>
            </w:r>
            <w:r w:rsidRPr="00CF3302">
              <w:rPr>
                <w:color w:val="000000"/>
                <w:sz w:val="26"/>
                <w:szCs w:val="26"/>
              </w:rPr>
              <w:t>о</w:t>
            </w:r>
            <w:r w:rsidRPr="00CF3302">
              <w:rPr>
                <w:color w:val="000000"/>
                <w:sz w:val="26"/>
                <w:szCs w:val="26"/>
              </w:rPr>
              <w:t>этажными жилыми домами (Ж-1)</w:t>
            </w:r>
            <w:r w:rsidR="00EF15CE" w:rsidRPr="00CF3302">
              <w:rPr>
                <w:color w:val="000000"/>
                <w:sz w:val="26"/>
                <w:szCs w:val="26"/>
              </w:rPr>
              <w:t>, в том числе: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9AE" w14:textId="77777777" w:rsidR="00C26C80" w:rsidRPr="00CF3302" w:rsidRDefault="00EF15CE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9AF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65,77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9B0" w14:textId="77777777" w:rsidR="00C26C80" w:rsidRPr="00CF3302" w:rsidRDefault="00C26C80" w:rsidP="002E7D3D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58,14</w:t>
            </w:r>
          </w:p>
        </w:tc>
        <w:tc>
          <w:tcPr>
            <w:tcW w:w="992" w:type="dxa"/>
            <w:shd w:val="clear" w:color="auto" w:fill="auto"/>
            <w:hideMark/>
          </w:tcPr>
          <w:p w14:paraId="577979B1" w14:textId="77777777" w:rsidR="00C26C80" w:rsidRPr="00CF3302" w:rsidRDefault="00C26C80" w:rsidP="002E7D3D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73,63</w:t>
            </w:r>
          </w:p>
        </w:tc>
      </w:tr>
      <w:tr w:rsidR="00C26C80" w:rsidRPr="00CF3302" w14:paraId="577979B9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9B3" w14:textId="77777777" w:rsidR="00C26C80" w:rsidRPr="00CF3302" w:rsidRDefault="00EF15CE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1.1.8.1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9B4" w14:textId="77777777" w:rsidR="00C26C80" w:rsidRPr="00CF3302" w:rsidRDefault="00EF15CE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 xml:space="preserve">Зона </w:t>
            </w:r>
            <w:r w:rsidR="00C26C80" w:rsidRPr="00CF3302">
              <w:rPr>
                <w:color w:val="000000"/>
                <w:sz w:val="26"/>
                <w:szCs w:val="26"/>
              </w:rPr>
              <w:t>многоэтажной жилой з</w:t>
            </w:r>
            <w:r w:rsidR="00C26C80" w:rsidRPr="00CF3302">
              <w:rPr>
                <w:color w:val="000000"/>
                <w:sz w:val="26"/>
                <w:szCs w:val="26"/>
              </w:rPr>
              <w:t>а</w:t>
            </w:r>
            <w:r w:rsidR="00C26C80" w:rsidRPr="00CF3302">
              <w:rPr>
                <w:color w:val="000000"/>
                <w:sz w:val="26"/>
                <w:szCs w:val="26"/>
              </w:rPr>
              <w:t xml:space="preserve">стройки 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9B5" w14:textId="77777777" w:rsidR="00C26C80" w:rsidRPr="00CF3302" w:rsidRDefault="00EF15CE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9B6" w14:textId="77777777" w:rsidR="00C26C80" w:rsidRPr="00CF3302" w:rsidRDefault="00EF15CE" w:rsidP="002E7D3D">
            <w:pPr>
              <w:ind w:firstLine="0"/>
              <w:jc w:val="center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iCs/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9B7" w14:textId="77777777" w:rsidR="00C26C80" w:rsidRPr="00CF3302" w:rsidRDefault="00EF15CE" w:rsidP="002E7D3D">
            <w:pPr>
              <w:ind w:firstLine="0"/>
              <w:jc w:val="center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iCs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shd w:val="clear" w:color="auto" w:fill="auto"/>
            <w:hideMark/>
          </w:tcPr>
          <w:p w14:paraId="577979B8" w14:textId="77777777" w:rsidR="00C26C80" w:rsidRPr="00CF3302" w:rsidRDefault="00C26C80" w:rsidP="002E7D3D">
            <w:pPr>
              <w:ind w:firstLine="0"/>
              <w:jc w:val="center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iCs/>
                <w:color w:val="000000"/>
                <w:sz w:val="26"/>
                <w:szCs w:val="26"/>
              </w:rPr>
              <w:t>15,49</w:t>
            </w:r>
          </w:p>
        </w:tc>
      </w:tr>
      <w:tr w:rsidR="00C26C80" w:rsidRPr="00CF3302" w14:paraId="577979C0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77979BA" w14:textId="77777777" w:rsidR="00C26C80" w:rsidRPr="00CF3302" w:rsidRDefault="00EF15CE" w:rsidP="002E7D3D">
            <w:pPr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1.1.8.2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9BB" w14:textId="77777777" w:rsidR="00C26C80" w:rsidRPr="00CF3302" w:rsidRDefault="00EF15CE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 xml:space="preserve">Зона </w:t>
            </w:r>
            <w:r w:rsidR="00C26C80" w:rsidRPr="00CF3302">
              <w:rPr>
                <w:color w:val="000000"/>
                <w:sz w:val="26"/>
                <w:szCs w:val="26"/>
              </w:rPr>
              <w:t>мало- и среднеэтажной ж</w:t>
            </w:r>
            <w:r w:rsidR="00C26C80" w:rsidRPr="00CF3302">
              <w:rPr>
                <w:color w:val="000000"/>
                <w:sz w:val="26"/>
                <w:szCs w:val="26"/>
              </w:rPr>
              <w:t>и</w:t>
            </w:r>
            <w:r w:rsidR="00C26C80" w:rsidRPr="00CF3302">
              <w:rPr>
                <w:color w:val="000000"/>
                <w:sz w:val="26"/>
                <w:szCs w:val="26"/>
              </w:rPr>
              <w:t>лой застройки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9BC" w14:textId="77777777" w:rsidR="00C26C80" w:rsidRPr="00CF3302" w:rsidRDefault="00EF15CE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9BD" w14:textId="77777777" w:rsidR="00C26C80" w:rsidRPr="00CF3302" w:rsidRDefault="00C26C80" w:rsidP="002E7D3D">
            <w:pPr>
              <w:ind w:firstLine="0"/>
              <w:jc w:val="center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iCs/>
                <w:color w:val="000000"/>
                <w:sz w:val="26"/>
                <w:szCs w:val="26"/>
              </w:rPr>
              <w:t>65,77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9BE" w14:textId="77777777" w:rsidR="00C26C80" w:rsidRPr="00CF3302" w:rsidRDefault="00C26C80" w:rsidP="002E7D3D">
            <w:pPr>
              <w:ind w:firstLine="0"/>
              <w:jc w:val="center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bCs/>
                <w:iCs/>
                <w:color w:val="000000"/>
                <w:sz w:val="26"/>
                <w:szCs w:val="26"/>
              </w:rPr>
              <w:t>58,14</w:t>
            </w:r>
          </w:p>
        </w:tc>
        <w:tc>
          <w:tcPr>
            <w:tcW w:w="992" w:type="dxa"/>
            <w:shd w:val="clear" w:color="auto" w:fill="auto"/>
            <w:hideMark/>
          </w:tcPr>
          <w:p w14:paraId="577979BF" w14:textId="77777777" w:rsidR="00C26C80" w:rsidRPr="00CF3302" w:rsidRDefault="00C26C80" w:rsidP="002E7D3D">
            <w:pPr>
              <w:ind w:firstLine="0"/>
              <w:jc w:val="center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bCs/>
                <w:iCs/>
                <w:color w:val="000000"/>
                <w:sz w:val="26"/>
                <w:szCs w:val="26"/>
              </w:rPr>
              <w:t>58,14</w:t>
            </w:r>
          </w:p>
        </w:tc>
      </w:tr>
      <w:tr w:rsidR="00C26C80" w:rsidRPr="00CF3302" w14:paraId="577979C7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9C1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1.1.9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9C2" w14:textId="77777777" w:rsidR="00C26C80" w:rsidRPr="00CF3302" w:rsidRDefault="00C26C80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Зона коммунальных и складских объектов (П-2)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9C3" w14:textId="77777777" w:rsidR="00C26C80" w:rsidRPr="00CF3302" w:rsidRDefault="00EF15CE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9C4" w14:textId="77777777" w:rsidR="00C26C80" w:rsidRPr="00CF3302" w:rsidRDefault="00EF15CE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9C5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1,52</w:t>
            </w:r>
          </w:p>
        </w:tc>
        <w:tc>
          <w:tcPr>
            <w:tcW w:w="992" w:type="dxa"/>
            <w:shd w:val="clear" w:color="auto" w:fill="auto"/>
            <w:hideMark/>
          </w:tcPr>
          <w:p w14:paraId="577979C6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1,75</w:t>
            </w:r>
          </w:p>
        </w:tc>
      </w:tr>
      <w:tr w:rsidR="00C26C80" w:rsidRPr="00CF3302" w14:paraId="577979CE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9C8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1.1.10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9C9" w14:textId="77777777" w:rsidR="00C26C80" w:rsidRPr="00CF3302" w:rsidRDefault="00C26C80" w:rsidP="002E7D3D">
            <w:pPr>
              <w:ind w:firstLine="0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 xml:space="preserve">Зона улично-дорожной сети </w:t>
            </w:r>
            <w:r w:rsidR="002E7D3D">
              <w:rPr>
                <w:sz w:val="26"/>
                <w:szCs w:val="26"/>
              </w:rPr>
              <w:t xml:space="preserve">           </w:t>
            </w:r>
            <w:r w:rsidRPr="00CF3302">
              <w:rPr>
                <w:sz w:val="26"/>
                <w:szCs w:val="26"/>
              </w:rPr>
              <w:t>(ИТ-3)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9CA" w14:textId="77777777" w:rsidR="00C26C80" w:rsidRPr="00CF3302" w:rsidRDefault="00EF15CE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9CB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0,15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9CC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9,44</w:t>
            </w:r>
          </w:p>
        </w:tc>
        <w:tc>
          <w:tcPr>
            <w:tcW w:w="992" w:type="dxa"/>
            <w:shd w:val="clear" w:color="auto" w:fill="auto"/>
            <w:hideMark/>
          </w:tcPr>
          <w:p w14:paraId="577979CD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48,14</w:t>
            </w:r>
          </w:p>
        </w:tc>
      </w:tr>
      <w:tr w:rsidR="00C26C80" w:rsidRPr="00CF3302" w14:paraId="577979D5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9CF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1.1.11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9D0" w14:textId="77777777" w:rsidR="00C26C80" w:rsidRPr="00CF3302" w:rsidRDefault="00C26C80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Зона объектов инженерной и</w:t>
            </w:r>
            <w:r w:rsidRPr="00CF3302">
              <w:rPr>
                <w:color w:val="000000"/>
                <w:sz w:val="26"/>
                <w:szCs w:val="26"/>
              </w:rPr>
              <w:t>н</w:t>
            </w:r>
            <w:r w:rsidRPr="00CF3302">
              <w:rPr>
                <w:color w:val="000000"/>
                <w:sz w:val="26"/>
                <w:szCs w:val="26"/>
              </w:rPr>
              <w:t>фраструктуры (ИТ-4)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9D1" w14:textId="77777777" w:rsidR="00C26C80" w:rsidRPr="00CF3302" w:rsidRDefault="00EF15CE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9D2" w14:textId="77777777" w:rsidR="00C26C80" w:rsidRPr="00CF3302" w:rsidRDefault="00C26C80" w:rsidP="002E7D3D">
            <w:pPr>
              <w:ind w:firstLine="0"/>
              <w:jc w:val="center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iCs/>
                <w:color w:val="000000"/>
                <w:sz w:val="26"/>
                <w:szCs w:val="26"/>
              </w:rPr>
              <w:t>0,02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9D3" w14:textId="77777777" w:rsidR="00C26C80" w:rsidRPr="00CF3302" w:rsidRDefault="00EF15CE" w:rsidP="002E7D3D">
            <w:pPr>
              <w:ind w:firstLine="0"/>
              <w:jc w:val="center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iCs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shd w:val="clear" w:color="auto" w:fill="auto"/>
            <w:hideMark/>
          </w:tcPr>
          <w:p w14:paraId="577979D4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1,00</w:t>
            </w:r>
          </w:p>
        </w:tc>
      </w:tr>
      <w:tr w:rsidR="00C26C80" w:rsidRPr="00CF3302" w14:paraId="577979DC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9D6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1.1.12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14:paraId="577979D7" w14:textId="77777777" w:rsidR="00C26C80" w:rsidRPr="00CF3302" w:rsidRDefault="00C26C80" w:rsidP="002E7D3D">
            <w:pPr>
              <w:ind w:firstLine="0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Зона стоянок для легковых авт</w:t>
            </w:r>
            <w:r w:rsidRPr="00CF3302">
              <w:rPr>
                <w:sz w:val="26"/>
                <w:szCs w:val="26"/>
              </w:rPr>
              <w:t>о</w:t>
            </w:r>
            <w:r w:rsidRPr="00CF3302">
              <w:rPr>
                <w:sz w:val="26"/>
                <w:szCs w:val="26"/>
              </w:rPr>
              <w:t>мобилей (СА)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9D8" w14:textId="77777777" w:rsidR="00C26C80" w:rsidRPr="00CF3302" w:rsidRDefault="00EF15CE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9D9" w14:textId="77777777" w:rsidR="00C26C80" w:rsidRPr="00CF3302" w:rsidRDefault="00EF15CE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9DA" w14:textId="77777777" w:rsidR="00C26C80" w:rsidRPr="00CF3302" w:rsidRDefault="00C26C80" w:rsidP="002E7D3D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0,92</w:t>
            </w:r>
          </w:p>
        </w:tc>
        <w:tc>
          <w:tcPr>
            <w:tcW w:w="992" w:type="dxa"/>
            <w:shd w:val="clear" w:color="auto" w:fill="auto"/>
            <w:hideMark/>
          </w:tcPr>
          <w:p w14:paraId="577979DB" w14:textId="77777777" w:rsidR="00C26C80" w:rsidRPr="00CF3302" w:rsidRDefault="00C26C80" w:rsidP="002E7D3D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2,02</w:t>
            </w:r>
          </w:p>
        </w:tc>
      </w:tr>
      <w:tr w:rsidR="00C26C80" w:rsidRPr="00CF3302" w14:paraId="577979E3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9DD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1.1.13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9DE" w14:textId="77777777" w:rsidR="00C26C80" w:rsidRPr="00CF3302" w:rsidRDefault="00C26C80" w:rsidP="002E7D3D">
            <w:pPr>
              <w:ind w:firstLine="0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iCs/>
                <w:color w:val="000000"/>
                <w:sz w:val="26"/>
                <w:szCs w:val="26"/>
              </w:rPr>
              <w:t>Зона объектов санитарно-</w:t>
            </w:r>
            <w:r w:rsidR="00EF15CE" w:rsidRPr="00CF3302">
              <w:rPr>
                <w:iCs/>
                <w:color w:val="000000"/>
                <w:sz w:val="26"/>
                <w:szCs w:val="26"/>
              </w:rPr>
              <w:t>т</w:t>
            </w:r>
            <w:r w:rsidRPr="00CF3302">
              <w:rPr>
                <w:iCs/>
                <w:color w:val="000000"/>
                <w:sz w:val="26"/>
                <w:szCs w:val="26"/>
              </w:rPr>
              <w:t>ехни</w:t>
            </w:r>
            <w:r w:rsidR="002E7D3D">
              <w:rPr>
                <w:iCs/>
                <w:color w:val="000000"/>
                <w:sz w:val="26"/>
                <w:szCs w:val="26"/>
              </w:rPr>
              <w:t>-</w:t>
            </w:r>
            <w:r w:rsidRPr="00CF3302">
              <w:rPr>
                <w:iCs/>
                <w:color w:val="000000"/>
                <w:sz w:val="26"/>
                <w:szCs w:val="26"/>
              </w:rPr>
              <w:t>ческого назначения (С-2)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9DF" w14:textId="77777777" w:rsidR="00C26C80" w:rsidRPr="00CF3302" w:rsidRDefault="00EF15CE" w:rsidP="002E7D3D">
            <w:pPr>
              <w:ind w:firstLine="0"/>
              <w:jc w:val="center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iCs/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9E0" w14:textId="77777777" w:rsidR="00C26C80" w:rsidRPr="00CF3302" w:rsidRDefault="00C26C80" w:rsidP="002E7D3D">
            <w:pPr>
              <w:ind w:firstLine="0"/>
              <w:jc w:val="center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iCs/>
                <w:color w:val="000000"/>
                <w:sz w:val="26"/>
                <w:szCs w:val="26"/>
              </w:rPr>
              <w:t>50,05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9E1" w14:textId="77777777" w:rsidR="00C26C80" w:rsidRPr="00CF3302" w:rsidRDefault="00C26C80" w:rsidP="002E7D3D">
            <w:pPr>
              <w:ind w:firstLine="0"/>
              <w:jc w:val="center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iCs/>
                <w:color w:val="000000"/>
                <w:sz w:val="26"/>
                <w:szCs w:val="26"/>
              </w:rPr>
              <w:t>50,05</w:t>
            </w:r>
          </w:p>
        </w:tc>
        <w:tc>
          <w:tcPr>
            <w:tcW w:w="992" w:type="dxa"/>
            <w:shd w:val="clear" w:color="auto" w:fill="auto"/>
            <w:hideMark/>
          </w:tcPr>
          <w:p w14:paraId="577979E2" w14:textId="77777777" w:rsidR="00C26C80" w:rsidRPr="00CF3302" w:rsidRDefault="00EF15CE" w:rsidP="002E7D3D">
            <w:pPr>
              <w:ind w:firstLine="0"/>
              <w:jc w:val="center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iCs/>
                <w:color w:val="000000"/>
                <w:sz w:val="26"/>
                <w:szCs w:val="26"/>
              </w:rPr>
              <w:t>-</w:t>
            </w:r>
          </w:p>
        </w:tc>
      </w:tr>
      <w:tr w:rsidR="00C26C80" w:rsidRPr="00CF3302" w14:paraId="577979EA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9E4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1.1.14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9E5" w14:textId="77777777" w:rsidR="00C26C80" w:rsidRPr="00CF3302" w:rsidRDefault="00C26C80" w:rsidP="002E7D3D">
            <w:pPr>
              <w:ind w:firstLine="0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iCs/>
                <w:color w:val="000000"/>
                <w:sz w:val="26"/>
                <w:szCs w:val="26"/>
              </w:rPr>
              <w:t>Территории муниципального р</w:t>
            </w:r>
            <w:r w:rsidRPr="00CF3302">
              <w:rPr>
                <w:iCs/>
                <w:color w:val="000000"/>
                <w:sz w:val="26"/>
                <w:szCs w:val="26"/>
              </w:rPr>
              <w:t>е</w:t>
            </w:r>
            <w:r w:rsidRPr="00CF3302">
              <w:rPr>
                <w:iCs/>
                <w:color w:val="000000"/>
                <w:sz w:val="26"/>
                <w:szCs w:val="26"/>
              </w:rPr>
              <w:t>зерва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9E6" w14:textId="77777777" w:rsidR="00C26C80" w:rsidRPr="00CF3302" w:rsidRDefault="00EF15CE" w:rsidP="002E7D3D">
            <w:pPr>
              <w:ind w:firstLine="0"/>
              <w:jc w:val="center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iCs/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9E7" w14:textId="77777777" w:rsidR="00C26C80" w:rsidRPr="00CF3302" w:rsidRDefault="00C26C80" w:rsidP="002E7D3D">
            <w:pPr>
              <w:ind w:firstLine="0"/>
              <w:jc w:val="center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iCs/>
                <w:color w:val="000000"/>
                <w:sz w:val="26"/>
                <w:szCs w:val="26"/>
              </w:rPr>
              <w:t>67,08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9E8" w14:textId="77777777" w:rsidR="00C26C80" w:rsidRPr="00CF3302" w:rsidRDefault="00C26C80" w:rsidP="002E7D3D">
            <w:pPr>
              <w:ind w:firstLine="0"/>
              <w:jc w:val="center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iCs/>
                <w:color w:val="000000"/>
                <w:sz w:val="26"/>
                <w:szCs w:val="26"/>
              </w:rPr>
              <w:t>52,38</w:t>
            </w:r>
          </w:p>
        </w:tc>
        <w:tc>
          <w:tcPr>
            <w:tcW w:w="992" w:type="dxa"/>
            <w:shd w:val="clear" w:color="auto" w:fill="auto"/>
            <w:hideMark/>
          </w:tcPr>
          <w:p w14:paraId="577979E9" w14:textId="77777777" w:rsidR="00C26C80" w:rsidRPr="00CF3302" w:rsidRDefault="00EF15CE" w:rsidP="002E7D3D">
            <w:pPr>
              <w:ind w:firstLine="0"/>
              <w:jc w:val="center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iCs/>
                <w:color w:val="000000"/>
                <w:sz w:val="26"/>
                <w:szCs w:val="26"/>
              </w:rPr>
              <w:t>-</w:t>
            </w:r>
          </w:p>
        </w:tc>
      </w:tr>
      <w:tr w:rsidR="00C26C80" w:rsidRPr="00CF3302" w14:paraId="577979F2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9EB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1.2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9EC" w14:textId="77777777" w:rsidR="00C26C80" w:rsidRPr="00CF3302" w:rsidRDefault="00C26C80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Обеспеченность территориями озеленения общего пользования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9ED" w14:textId="77777777" w:rsidR="002E7D3D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кв.</w:t>
            </w:r>
            <w:r w:rsidR="00B37857" w:rsidRPr="00CF3302">
              <w:rPr>
                <w:color w:val="000000"/>
                <w:sz w:val="26"/>
                <w:szCs w:val="26"/>
              </w:rPr>
              <w:t> </w:t>
            </w:r>
            <w:r w:rsidRPr="00CF3302">
              <w:rPr>
                <w:color w:val="000000"/>
                <w:sz w:val="26"/>
                <w:szCs w:val="26"/>
              </w:rPr>
              <w:t>м/</w:t>
            </w:r>
          </w:p>
          <w:p w14:paraId="577979EE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чел</w:t>
            </w:r>
            <w:r w:rsidR="00B37857" w:rsidRPr="00CF3302">
              <w:rPr>
                <w:color w:val="000000"/>
                <w:sz w:val="26"/>
                <w:szCs w:val="26"/>
              </w:rPr>
              <w:t>овека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9EF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9F0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3,8</w:t>
            </w:r>
          </w:p>
        </w:tc>
        <w:tc>
          <w:tcPr>
            <w:tcW w:w="992" w:type="dxa"/>
            <w:shd w:val="clear" w:color="auto" w:fill="auto"/>
            <w:hideMark/>
          </w:tcPr>
          <w:p w14:paraId="577979F1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8,9</w:t>
            </w:r>
          </w:p>
        </w:tc>
      </w:tr>
      <w:tr w:rsidR="00C26C80" w:rsidRPr="00CF3302" w14:paraId="577979F5" w14:textId="77777777" w:rsidTr="00EE0AFF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9F3" w14:textId="77777777" w:rsidR="00C26C80" w:rsidRPr="00CF3302" w:rsidRDefault="00C26C80" w:rsidP="002E7D3D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8930" w:type="dxa"/>
            <w:gridSpan w:val="5"/>
            <w:shd w:val="clear" w:color="auto" w:fill="auto"/>
            <w:hideMark/>
          </w:tcPr>
          <w:p w14:paraId="577979F4" w14:textId="77777777" w:rsidR="00C26C80" w:rsidRPr="00CF3302" w:rsidRDefault="00C26C80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Население</w:t>
            </w:r>
          </w:p>
        </w:tc>
      </w:tr>
      <w:tr w:rsidR="00C26C80" w:rsidRPr="00CF3302" w14:paraId="577979FC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9F6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2.1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577979F7" w14:textId="77777777" w:rsidR="00C26C80" w:rsidRPr="00CF3302" w:rsidRDefault="00C26C80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Численность населения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9F8" w14:textId="77777777" w:rsidR="00C26C80" w:rsidRPr="00CF3302" w:rsidRDefault="002E7D3D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чело</w:t>
            </w:r>
            <w:r w:rsidR="00B37857" w:rsidRPr="00CF3302">
              <w:rPr>
                <w:color w:val="000000"/>
                <w:sz w:val="26"/>
                <w:szCs w:val="26"/>
              </w:rPr>
              <w:t>век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9F9" w14:textId="77777777" w:rsidR="00C26C80" w:rsidRPr="00CF3302" w:rsidRDefault="004E7D32" w:rsidP="002E7D3D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9FA" w14:textId="77777777" w:rsidR="00C26C80" w:rsidRPr="00CF3302" w:rsidRDefault="00C26C80" w:rsidP="002E7D3D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11,18</w:t>
            </w:r>
          </w:p>
        </w:tc>
        <w:tc>
          <w:tcPr>
            <w:tcW w:w="992" w:type="dxa"/>
            <w:shd w:val="clear" w:color="auto" w:fill="auto"/>
            <w:hideMark/>
          </w:tcPr>
          <w:p w14:paraId="577979FB" w14:textId="77777777" w:rsidR="00C26C80" w:rsidRPr="00CF3302" w:rsidRDefault="00C26C80" w:rsidP="002E7D3D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28,02</w:t>
            </w:r>
          </w:p>
        </w:tc>
      </w:tr>
      <w:tr w:rsidR="00C26C80" w:rsidRPr="00CF3302" w14:paraId="57797A03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9FD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2.2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577979FE" w14:textId="77777777" w:rsidR="00C26C80" w:rsidRPr="00CF3302" w:rsidRDefault="00C26C80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Плотность населения планир</w:t>
            </w:r>
            <w:r w:rsidRPr="00CF3302">
              <w:rPr>
                <w:color w:val="000000"/>
                <w:sz w:val="26"/>
                <w:szCs w:val="26"/>
              </w:rPr>
              <w:t>о</w:t>
            </w:r>
            <w:r w:rsidRPr="00CF3302">
              <w:rPr>
                <w:color w:val="000000"/>
                <w:sz w:val="26"/>
                <w:szCs w:val="26"/>
              </w:rPr>
              <w:t>вочного района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9FF" w14:textId="77777777" w:rsidR="00C26C80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ч</w:t>
            </w:r>
            <w:r w:rsidR="00C26C80" w:rsidRPr="00CF3302">
              <w:rPr>
                <w:color w:val="000000"/>
                <w:sz w:val="26"/>
                <w:szCs w:val="26"/>
              </w:rPr>
              <w:t>ел</w:t>
            </w:r>
            <w:r w:rsidRPr="00CF3302">
              <w:rPr>
                <w:color w:val="000000"/>
                <w:sz w:val="26"/>
                <w:szCs w:val="26"/>
              </w:rPr>
              <w:t>.</w:t>
            </w:r>
            <w:r w:rsidR="00C26C80" w:rsidRPr="00CF3302">
              <w:rPr>
                <w:color w:val="000000"/>
                <w:sz w:val="26"/>
                <w:szCs w:val="26"/>
              </w:rPr>
              <w:t>/га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A00" w14:textId="77777777" w:rsidR="00C26C80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A01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61</w:t>
            </w:r>
          </w:p>
        </w:tc>
        <w:tc>
          <w:tcPr>
            <w:tcW w:w="992" w:type="dxa"/>
            <w:shd w:val="clear" w:color="auto" w:fill="auto"/>
            <w:hideMark/>
          </w:tcPr>
          <w:p w14:paraId="57797A02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153</w:t>
            </w:r>
          </w:p>
        </w:tc>
      </w:tr>
      <w:tr w:rsidR="00C26C80" w:rsidRPr="00CF3302" w14:paraId="57797A0A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A04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2.3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57797A05" w14:textId="77777777" w:rsidR="00C26C80" w:rsidRPr="00CF3302" w:rsidRDefault="00C26C80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Плотность населения микрорай</w:t>
            </w:r>
            <w:r w:rsidRPr="00CF3302">
              <w:rPr>
                <w:color w:val="000000"/>
                <w:sz w:val="26"/>
                <w:szCs w:val="26"/>
              </w:rPr>
              <w:t>о</w:t>
            </w:r>
            <w:r w:rsidRPr="00CF3302">
              <w:rPr>
                <w:color w:val="000000"/>
                <w:sz w:val="26"/>
                <w:szCs w:val="26"/>
              </w:rPr>
              <w:t>нов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A06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то же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57797A07" w14:textId="77777777" w:rsidR="00C26C80" w:rsidRPr="00CF3302" w:rsidRDefault="004E7D32" w:rsidP="002E7D3D">
            <w:pPr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noWrap/>
            <w:hideMark/>
          </w:tcPr>
          <w:p w14:paraId="57797A08" w14:textId="77777777" w:rsidR="00C26C80" w:rsidRPr="00CF3302" w:rsidRDefault="00C26C80" w:rsidP="002E7D3D">
            <w:pPr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171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7797A09" w14:textId="77777777" w:rsidR="00C26C80" w:rsidRPr="00CF3302" w:rsidRDefault="00C26C80" w:rsidP="002E7D3D">
            <w:pPr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280</w:t>
            </w:r>
          </w:p>
        </w:tc>
      </w:tr>
      <w:tr w:rsidR="00C26C80" w:rsidRPr="00CF3302" w14:paraId="57797A0D" w14:textId="77777777" w:rsidTr="00EE0AFF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A0B" w14:textId="77777777" w:rsidR="00C26C80" w:rsidRPr="00CF3302" w:rsidRDefault="00C26C80" w:rsidP="002E7D3D">
            <w:pPr>
              <w:keepNext/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8930" w:type="dxa"/>
            <w:gridSpan w:val="5"/>
            <w:shd w:val="clear" w:color="auto" w:fill="auto"/>
            <w:hideMark/>
          </w:tcPr>
          <w:p w14:paraId="57797A0C" w14:textId="77777777" w:rsidR="00C26C80" w:rsidRPr="00CF3302" w:rsidRDefault="00C26C80" w:rsidP="002E7D3D">
            <w:pPr>
              <w:keepNext/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Жилищный фонд</w:t>
            </w:r>
          </w:p>
        </w:tc>
      </w:tr>
      <w:tr w:rsidR="00C26C80" w:rsidRPr="00CF3302" w14:paraId="57797A15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A0E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3.1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57797A0F" w14:textId="77777777" w:rsidR="00C26C80" w:rsidRPr="00CF3302" w:rsidRDefault="00C26C80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Средняя обеспеченность насел</w:t>
            </w:r>
            <w:r w:rsidRPr="00CF3302">
              <w:rPr>
                <w:color w:val="000000"/>
                <w:sz w:val="26"/>
                <w:szCs w:val="26"/>
              </w:rPr>
              <w:t>е</w:t>
            </w:r>
            <w:r w:rsidRPr="00CF3302">
              <w:rPr>
                <w:color w:val="000000"/>
                <w:sz w:val="26"/>
                <w:szCs w:val="26"/>
              </w:rPr>
              <w:t>ния общей площадью жилья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A10" w14:textId="77777777" w:rsidR="002E7D3D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кв.</w:t>
            </w:r>
            <w:r w:rsidR="00B37857" w:rsidRPr="00CF3302">
              <w:rPr>
                <w:color w:val="000000"/>
                <w:sz w:val="26"/>
                <w:szCs w:val="26"/>
              </w:rPr>
              <w:t> </w:t>
            </w:r>
            <w:r w:rsidRPr="00CF3302">
              <w:rPr>
                <w:color w:val="000000"/>
                <w:sz w:val="26"/>
                <w:szCs w:val="26"/>
              </w:rPr>
              <w:t>м</w:t>
            </w:r>
            <w:r w:rsidR="00C26C80" w:rsidRPr="00CF3302">
              <w:rPr>
                <w:color w:val="000000"/>
                <w:sz w:val="26"/>
                <w:szCs w:val="26"/>
              </w:rPr>
              <w:t>/</w:t>
            </w:r>
          </w:p>
          <w:p w14:paraId="57797A11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чел</w:t>
            </w:r>
            <w:r w:rsidR="00B37857" w:rsidRPr="00CF3302">
              <w:rPr>
                <w:color w:val="000000"/>
                <w:sz w:val="26"/>
                <w:szCs w:val="26"/>
              </w:rPr>
              <w:t>овека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57797A12" w14:textId="77777777" w:rsidR="00C26C80" w:rsidRPr="00CF3302" w:rsidRDefault="004E7D32" w:rsidP="002E7D3D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CF3302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noWrap/>
            <w:hideMark/>
          </w:tcPr>
          <w:p w14:paraId="57797A13" w14:textId="77777777" w:rsidR="00C26C80" w:rsidRPr="00CF3302" w:rsidRDefault="00C26C80" w:rsidP="002E7D3D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CF3302">
              <w:rPr>
                <w:bCs/>
                <w:sz w:val="26"/>
                <w:szCs w:val="26"/>
              </w:rPr>
              <w:t>24,6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7797A14" w14:textId="77777777" w:rsidR="00C26C80" w:rsidRPr="00CF3302" w:rsidRDefault="00C26C80" w:rsidP="002E7D3D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CF3302">
              <w:rPr>
                <w:bCs/>
                <w:sz w:val="26"/>
                <w:szCs w:val="26"/>
              </w:rPr>
              <w:t>27,8</w:t>
            </w:r>
          </w:p>
        </w:tc>
      </w:tr>
      <w:tr w:rsidR="00C26C80" w:rsidRPr="00CF3302" w14:paraId="57797A1C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A16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3.2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57797A17" w14:textId="77777777" w:rsidR="00C26C80" w:rsidRPr="00CF3302" w:rsidRDefault="00C26C80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Общий объем жилищного стро</w:t>
            </w:r>
            <w:r w:rsidRPr="00CF3302">
              <w:rPr>
                <w:color w:val="000000"/>
                <w:sz w:val="26"/>
                <w:szCs w:val="26"/>
              </w:rPr>
              <w:t>и</w:t>
            </w:r>
            <w:r w:rsidRPr="00CF3302">
              <w:rPr>
                <w:color w:val="000000"/>
                <w:sz w:val="26"/>
                <w:szCs w:val="26"/>
              </w:rPr>
              <w:t>тельства</w:t>
            </w:r>
            <w:r w:rsidR="004E7D32" w:rsidRPr="00CF3302">
              <w:rPr>
                <w:color w:val="000000"/>
                <w:sz w:val="26"/>
                <w:szCs w:val="26"/>
              </w:rPr>
              <w:t>, в том числе: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A18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тыс. кв.</w:t>
            </w:r>
            <w:r w:rsidR="004E7D32" w:rsidRPr="00CF3302">
              <w:rPr>
                <w:color w:val="000000"/>
                <w:sz w:val="26"/>
                <w:szCs w:val="26"/>
              </w:rPr>
              <w:t> </w:t>
            </w:r>
            <w:r w:rsidRPr="00CF3302">
              <w:rPr>
                <w:color w:val="000000"/>
                <w:sz w:val="26"/>
                <w:szCs w:val="26"/>
              </w:rPr>
              <w:t>м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57797A19" w14:textId="77777777" w:rsidR="00C26C80" w:rsidRPr="00CF3302" w:rsidRDefault="00C26C80" w:rsidP="002E7D3D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CF3302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noWrap/>
            <w:hideMark/>
          </w:tcPr>
          <w:p w14:paraId="57797A1A" w14:textId="77777777" w:rsidR="00C26C80" w:rsidRPr="00CF3302" w:rsidRDefault="00C26C80" w:rsidP="002E7D3D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CF3302">
              <w:rPr>
                <w:bCs/>
                <w:sz w:val="26"/>
                <w:szCs w:val="26"/>
              </w:rPr>
              <w:t>274,9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7797A1B" w14:textId="77777777" w:rsidR="00C26C80" w:rsidRPr="00CF3302" w:rsidRDefault="00C26C80" w:rsidP="002E7D3D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CF3302">
              <w:rPr>
                <w:bCs/>
                <w:sz w:val="26"/>
                <w:szCs w:val="26"/>
              </w:rPr>
              <w:t>780,2</w:t>
            </w:r>
          </w:p>
        </w:tc>
      </w:tr>
      <w:tr w:rsidR="00C26C80" w:rsidRPr="00CF3302" w14:paraId="57797A23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A1D" w14:textId="77777777" w:rsidR="00C26C80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3.2.1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57797A1E" w14:textId="77777777" w:rsidR="00C26C80" w:rsidRPr="00CF3302" w:rsidRDefault="004E7D32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М</w:t>
            </w:r>
            <w:r w:rsidR="00C26C80" w:rsidRPr="00CF3302">
              <w:rPr>
                <w:color w:val="000000"/>
                <w:sz w:val="26"/>
                <w:szCs w:val="26"/>
              </w:rPr>
              <w:t>ало- и среднеэтажной застройки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57797A1F" w14:textId="77777777" w:rsidR="00C26C80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тыс. кв. м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14:paraId="57797A20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 xml:space="preserve"> -</w:t>
            </w:r>
          </w:p>
        </w:tc>
        <w:tc>
          <w:tcPr>
            <w:tcW w:w="1135" w:type="dxa"/>
            <w:shd w:val="clear" w:color="auto" w:fill="auto"/>
            <w:vAlign w:val="center"/>
            <w:hideMark/>
          </w:tcPr>
          <w:p w14:paraId="57797A21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274,9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7797A22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274,9</w:t>
            </w:r>
          </w:p>
        </w:tc>
      </w:tr>
      <w:tr w:rsidR="00C26C80" w:rsidRPr="00CF3302" w14:paraId="57797A2A" w14:textId="77777777" w:rsidTr="0097425C">
        <w:trPr>
          <w:cantSplit/>
          <w:trHeight w:val="20"/>
        </w:trPr>
        <w:tc>
          <w:tcPr>
            <w:tcW w:w="935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A24" w14:textId="77777777" w:rsidR="00C26C80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3.2.2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7797A25" w14:textId="77777777" w:rsidR="00C26C80" w:rsidRPr="00CF3302" w:rsidRDefault="004E7D32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М</w:t>
            </w:r>
            <w:r w:rsidR="00C26C80" w:rsidRPr="00CF3302">
              <w:rPr>
                <w:color w:val="000000"/>
                <w:sz w:val="26"/>
                <w:szCs w:val="26"/>
              </w:rPr>
              <w:t>ногоэтажной застройки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7797A26" w14:textId="77777777" w:rsidR="00C26C80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тыс. кв. м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7797A27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 xml:space="preserve"> -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7797A28" w14:textId="77777777" w:rsidR="00C26C80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7797A29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505,3</w:t>
            </w:r>
          </w:p>
        </w:tc>
      </w:tr>
      <w:tr w:rsidR="00C26C80" w:rsidRPr="00CF3302" w14:paraId="57797A2D" w14:textId="77777777" w:rsidTr="0097425C">
        <w:trPr>
          <w:cantSplit/>
          <w:trHeight w:val="20"/>
        </w:trPr>
        <w:tc>
          <w:tcPr>
            <w:tcW w:w="935" w:type="dxa"/>
            <w:tcBorders>
              <w:top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A2B" w14:textId="77777777" w:rsidR="00C26C80" w:rsidRPr="00CF3302" w:rsidRDefault="00C26C80" w:rsidP="002E7D3D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4</w:t>
            </w:r>
          </w:p>
        </w:tc>
        <w:tc>
          <w:tcPr>
            <w:tcW w:w="8930" w:type="dxa"/>
            <w:gridSpan w:val="5"/>
            <w:tcBorders>
              <w:top w:val="nil"/>
            </w:tcBorders>
            <w:shd w:val="clear" w:color="auto" w:fill="auto"/>
            <w:hideMark/>
          </w:tcPr>
          <w:p w14:paraId="57797A2C" w14:textId="77777777" w:rsidR="00C26C80" w:rsidRPr="00CF3302" w:rsidRDefault="00C26C80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Объекты социального и культурно-бытового обслуживания населения</w:t>
            </w:r>
          </w:p>
        </w:tc>
      </w:tr>
      <w:tr w:rsidR="00C26C80" w:rsidRPr="00CF3302" w14:paraId="57797A34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A2E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4.1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57797A2F" w14:textId="77777777" w:rsidR="00C26C80" w:rsidRPr="00CF3302" w:rsidRDefault="00C26C80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A30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мест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A31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A32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326</w:t>
            </w:r>
          </w:p>
        </w:tc>
        <w:tc>
          <w:tcPr>
            <w:tcW w:w="992" w:type="dxa"/>
            <w:shd w:val="clear" w:color="auto" w:fill="auto"/>
            <w:hideMark/>
          </w:tcPr>
          <w:p w14:paraId="57797A33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981</w:t>
            </w:r>
          </w:p>
        </w:tc>
      </w:tr>
      <w:tr w:rsidR="00C26C80" w:rsidRPr="00CF3302" w14:paraId="57797A3B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A35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4.2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57797A36" w14:textId="77777777" w:rsidR="00C26C80" w:rsidRPr="00CF3302" w:rsidRDefault="00C26C80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Общеобразовательные школы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A37" w14:textId="77777777" w:rsidR="00C26C80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мест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A38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A39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1072</w:t>
            </w:r>
          </w:p>
        </w:tc>
        <w:tc>
          <w:tcPr>
            <w:tcW w:w="992" w:type="dxa"/>
            <w:shd w:val="clear" w:color="auto" w:fill="auto"/>
            <w:hideMark/>
          </w:tcPr>
          <w:p w14:paraId="57797A3A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3223</w:t>
            </w:r>
          </w:p>
        </w:tc>
      </w:tr>
      <w:tr w:rsidR="00C26C80" w:rsidRPr="00CF3302" w14:paraId="57797A42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A3C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4.3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57797A3D" w14:textId="77777777" w:rsidR="00C26C80" w:rsidRPr="00CF3302" w:rsidRDefault="00C26C80" w:rsidP="002E7D3D">
            <w:pPr>
              <w:ind w:firstLine="0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Детские школы искусств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A3E" w14:textId="77777777" w:rsidR="00C26C80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мест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A3F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A40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shd w:val="clear" w:color="auto" w:fill="auto"/>
            <w:hideMark/>
          </w:tcPr>
          <w:p w14:paraId="57797A41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320</w:t>
            </w:r>
          </w:p>
        </w:tc>
      </w:tr>
      <w:tr w:rsidR="00C26C80" w:rsidRPr="00CF3302" w14:paraId="57797A49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A43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4.4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57797A44" w14:textId="77777777" w:rsidR="00C26C80" w:rsidRPr="00CF3302" w:rsidRDefault="00C26C80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Детско-юношеские спортивные школы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A45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учащихся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A46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A47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170</w:t>
            </w:r>
          </w:p>
        </w:tc>
        <w:tc>
          <w:tcPr>
            <w:tcW w:w="992" w:type="dxa"/>
            <w:shd w:val="clear" w:color="auto" w:fill="auto"/>
            <w:hideMark/>
          </w:tcPr>
          <w:p w14:paraId="57797A48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420</w:t>
            </w:r>
          </w:p>
        </w:tc>
      </w:tr>
      <w:tr w:rsidR="00C26C80" w:rsidRPr="00CF3302" w14:paraId="57797A50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A4A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4.5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A4B" w14:textId="77777777" w:rsidR="00C26C80" w:rsidRPr="00CF3302" w:rsidRDefault="00C26C80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Поликлиники-амбулатории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A4C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посещений в смену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A4D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A4E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shd w:val="clear" w:color="auto" w:fill="auto"/>
            <w:hideMark/>
          </w:tcPr>
          <w:p w14:paraId="57797A4F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400</w:t>
            </w:r>
          </w:p>
        </w:tc>
      </w:tr>
      <w:tr w:rsidR="00C26C80" w:rsidRPr="00CF3302" w14:paraId="57797A57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A51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4.6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A52" w14:textId="77777777" w:rsidR="00C26C80" w:rsidRPr="00CF3302" w:rsidRDefault="00C26C80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Предприятия торговли всех в</w:t>
            </w:r>
            <w:r w:rsidRPr="00CF3302">
              <w:rPr>
                <w:color w:val="000000"/>
                <w:sz w:val="26"/>
                <w:szCs w:val="26"/>
              </w:rPr>
              <w:t>и</w:t>
            </w:r>
            <w:r w:rsidRPr="00CF3302">
              <w:rPr>
                <w:color w:val="000000"/>
                <w:sz w:val="26"/>
                <w:szCs w:val="26"/>
              </w:rPr>
              <w:t>дов</w:t>
            </w:r>
            <w:r w:rsidR="004E7D32" w:rsidRPr="00CF3302">
              <w:rPr>
                <w:color w:val="000000"/>
                <w:sz w:val="26"/>
                <w:szCs w:val="26"/>
              </w:rPr>
              <w:t>, в том числе: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A53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тыс. кв.</w:t>
            </w:r>
            <w:r w:rsidR="004E7D32" w:rsidRPr="00CF3302">
              <w:rPr>
                <w:color w:val="000000"/>
                <w:sz w:val="26"/>
                <w:szCs w:val="26"/>
              </w:rPr>
              <w:t> </w:t>
            </w:r>
            <w:r w:rsidRPr="00CF3302">
              <w:rPr>
                <w:color w:val="000000"/>
                <w:sz w:val="26"/>
                <w:szCs w:val="26"/>
              </w:rPr>
              <w:t>м           торг</w:t>
            </w:r>
            <w:r w:rsidR="002E7D3D">
              <w:rPr>
                <w:color w:val="000000"/>
                <w:sz w:val="26"/>
                <w:szCs w:val="26"/>
              </w:rPr>
              <w:t>овой</w:t>
            </w:r>
            <w:r w:rsidRPr="00CF3302">
              <w:rPr>
                <w:color w:val="000000"/>
                <w:sz w:val="26"/>
                <w:szCs w:val="26"/>
              </w:rPr>
              <w:t xml:space="preserve"> пл</w:t>
            </w:r>
            <w:r w:rsidR="002E7D3D">
              <w:rPr>
                <w:color w:val="000000"/>
                <w:sz w:val="26"/>
                <w:szCs w:val="26"/>
              </w:rPr>
              <w:t>ощади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A54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A55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2,5</w:t>
            </w:r>
          </w:p>
        </w:tc>
        <w:tc>
          <w:tcPr>
            <w:tcW w:w="992" w:type="dxa"/>
            <w:shd w:val="clear" w:color="auto" w:fill="auto"/>
            <w:hideMark/>
          </w:tcPr>
          <w:p w14:paraId="57797A56" w14:textId="77777777" w:rsidR="00C26C80" w:rsidRPr="00CF3302" w:rsidRDefault="00C26C80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18,6</w:t>
            </w:r>
          </w:p>
        </w:tc>
      </w:tr>
      <w:tr w:rsidR="004E7D32" w:rsidRPr="00CF3302" w14:paraId="57797A5E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7797A58" w14:textId="77777777" w:rsidR="004E7D32" w:rsidRPr="00CF3302" w:rsidRDefault="004E7D32" w:rsidP="002E7D3D">
            <w:pPr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4.6.1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A59" w14:textId="77777777" w:rsidR="004E7D32" w:rsidRPr="00CF3302" w:rsidRDefault="004E7D32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Повседневного обслуживания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A5A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 xml:space="preserve">тыс. кв. м           </w:t>
            </w:r>
            <w:r w:rsidR="002E7D3D" w:rsidRPr="00CF3302">
              <w:rPr>
                <w:color w:val="000000"/>
                <w:sz w:val="26"/>
                <w:szCs w:val="26"/>
              </w:rPr>
              <w:t>торг</w:t>
            </w:r>
            <w:r w:rsidR="002E7D3D">
              <w:rPr>
                <w:color w:val="000000"/>
                <w:sz w:val="26"/>
                <w:szCs w:val="26"/>
              </w:rPr>
              <w:t>овой</w:t>
            </w:r>
            <w:r w:rsidR="002E7D3D" w:rsidRPr="00CF3302">
              <w:rPr>
                <w:color w:val="000000"/>
                <w:sz w:val="26"/>
                <w:szCs w:val="26"/>
              </w:rPr>
              <w:t xml:space="preserve"> пл</w:t>
            </w:r>
            <w:r w:rsidR="002E7D3D">
              <w:rPr>
                <w:color w:val="000000"/>
                <w:sz w:val="26"/>
                <w:szCs w:val="26"/>
              </w:rPr>
              <w:t>ощади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A5B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A5C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1,0</w:t>
            </w:r>
          </w:p>
        </w:tc>
        <w:tc>
          <w:tcPr>
            <w:tcW w:w="992" w:type="dxa"/>
            <w:shd w:val="clear" w:color="auto" w:fill="auto"/>
            <w:hideMark/>
          </w:tcPr>
          <w:p w14:paraId="57797A5D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2,5</w:t>
            </w:r>
          </w:p>
        </w:tc>
      </w:tr>
      <w:tr w:rsidR="004E7D32" w:rsidRPr="00CF3302" w14:paraId="57797A65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A5F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4.7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A60" w14:textId="77777777" w:rsidR="004E7D32" w:rsidRPr="00CF3302" w:rsidRDefault="004E7D32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Учреждения культуры, искусства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A61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посадоч</w:t>
            </w:r>
            <w:r w:rsidR="00B37857" w:rsidRPr="00CF3302">
              <w:rPr>
                <w:color w:val="000000"/>
                <w:sz w:val="26"/>
                <w:szCs w:val="26"/>
              </w:rPr>
              <w:t>н</w:t>
            </w:r>
            <w:r w:rsidR="00DD15CD" w:rsidRPr="00CF3302">
              <w:rPr>
                <w:color w:val="000000"/>
                <w:sz w:val="26"/>
                <w:szCs w:val="26"/>
              </w:rPr>
              <w:t xml:space="preserve">ых </w:t>
            </w:r>
            <w:r w:rsidRPr="00CF3302">
              <w:rPr>
                <w:color w:val="000000"/>
                <w:sz w:val="26"/>
                <w:szCs w:val="26"/>
              </w:rPr>
              <w:t>мест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A62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A63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shd w:val="clear" w:color="auto" w:fill="auto"/>
            <w:hideMark/>
          </w:tcPr>
          <w:p w14:paraId="57797A64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300</w:t>
            </w:r>
          </w:p>
        </w:tc>
      </w:tr>
      <w:tr w:rsidR="004E7D32" w:rsidRPr="00CF3302" w14:paraId="57797A6D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A66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4.8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A67" w14:textId="77777777" w:rsidR="004E7D32" w:rsidRPr="00CF3302" w:rsidRDefault="004E7D32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Физкультурно-спортивные залы, помещения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A68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 xml:space="preserve">кв. м </w:t>
            </w:r>
          </w:p>
          <w:p w14:paraId="57797A69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пола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A6A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A6B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2000</w:t>
            </w:r>
          </w:p>
        </w:tc>
        <w:tc>
          <w:tcPr>
            <w:tcW w:w="992" w:type="dxa"/>
            <w:shd w:val="clear" w:color="auto" w:fill="auto"/>
            <w:hideMark/>
          </w:tcPr>
          <w:p w14:paraId="57797A6C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4000</w:t>
            </w:r>
          </w:p>
        </w:tc>
      </w:tr>
      <w:tr w:rsidR="004E7D32" w:rsidRPr="00CF3302" w14:paraId="57797A74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A6E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4.9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A6F" w14:textId="77777777" w:rsidR="004E7D32" w:rsidRPr="00CF3302" w:rsidRDefault="004E7D32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Плавательные бассейны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A70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кв. м зеркала воды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A71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A72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438</w:t>
            </w:r>
          </w:p>
        </w:tc>
        <w:tc>
          <w:tcPr>
            <w:tcW w:w="992" w:type="dxa"/>
            <w:shd w:val="clear" w:color="auto" w:fill="auto"/>
            <w:hideMark/>
          </w:tcPr>
          <w:p w14:paraId="57797A73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625</w:t>
            </w:r>
          </w:p>
        </w:tc>
      </w:tr>
      <w:tr w:rsidR="004E7D32" w:rsidRPr="00CF3302" w14:paraId="57797A7B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A75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4.10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A76" w14:textId="77777777" w:rsidR="004E7D32" w:rsidRPr="00CF3302" w:rsidRDefault="004E7D32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Бани-сауны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A77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мест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A78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A79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40</w:t>
            </w:r>
          </w:p>
        </w:tc>
        <w:tc>
          <w:tcPr>
            <w:tcW w:w="992" w:type="dxa"/>
            <w:shd w:val="clear" w:color="auto" w:fill="auto"/>
            <w:hideMark/>
          </w:tcPr>
          <w:p w14:paraId="57797A7A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140</w:t>
            </w:r>
          </w:p>
        </w:tc>
      </w:tr>
      <w:tr w:rsidR="004E7D32" w:rsidRPr="00CF3302" w14:paraId="57797A82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A7C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4.11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A7D" w14:textId="77777777" w:rsidR="004E7D32" w:rsidRPr="00CF3302" w:rsidRDefault="004E7D32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Всего общественной недвижим</w:t>
            </w:r>
            <w:r w:rsidRPr="00CF3302">
              <w:rPr>
                <w:color w:val="000000"/>
                <w:sz w:val="26"/>
                <w:szCs w:val="26"/>
              </w:rPr>
              <w:t>о</w:t>
            </w:r>
            <w:r w:rsidRPr="00CF3302">
              <w:rPr>
                <w:color w:val="000000"/>
                <w:sz w:val="26"/>
                <w:szCs w:val="26"/>
              </w:rPr>
              <w:t xml:space="preserve">сти, в том числе: 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A7E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тыс. кв. м           общ</w:t>
            </w:r>
            <w:r w:rsidR="002E7D3D">
              <w:rPr>
                <w:color w:val="000000"/>
                <w:sz w:val="26"/>
                <w:szCs w:val="26"/>
              </w:rPr>
              <w:t>ей</w:t>
            </w:r>
            <w:r w:rsidRPr="00CF3302">
              <w:rPr>
                <w:color w:val="000000"/>
                <w:sz w:val="26"/>
                <w:szCs w:val="26"/>
              </w:rPr>
              <w:t xml:space="preserve"> пл</w:t>
            </w:r>
            <w:r w:rsidR="002E7D3D">
              <w:rPr>
                <w:color w:val="000000"/>
                <w:sz w:val="26"/>
                <w:szCs w:val="26"/>
              </w:rPr>
              <w:t>о</w:t>
            </w:r>
            <w:r w:rsidR="002E7D3D">
              <w:rPr>
                <w:color w:val="000000"/>
                <w:sz w:val="26"/>
                <w:szCs w:val="26"/>
              </w:rPr>
              <w:t>щади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A7F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A80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41,5</w:t>
            </w:r>
          </w:p>
        </w:tc>
        <w:tc>
          <w:tcPr>
            <w:tcW w:w="992" w:type="dxa"/>
            <w:shd w:val="clear" w:color="auto" w:fill="auto"/>
            <w:hideMark/>
          </w:tcPr>
          <w:p w14:paraId="57797A81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251,8</w:t>
            </w:r>
          </w:p>
        </w:tc>
      </w:tr>
      <w:tr w:rsidR="004E7D32" w:rsidRPr="00CF3302" w14:paraId="57797A89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A83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4.11.1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A84" w14:textId="77777777" w:rsidR="004E7D32" w:rsidRPr="00CF3302" w:rsidRDefault="004E7D32" w:rsidP="002E7D3D">
            <w:pPr>
              <w:keepLines/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Коммерческой недвижимости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A85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тыс. кв.</w:t>
            </w:r>
            <w:r w:rsidR="002E7D3D">
              <w:rPr>
                <w:color w:val="000000"/>
                <w:sz w:val="26"/>
                <w:szCs w:val="26"/>
              </w:rPr>
              <w:t xml:space="preserve"> </w:t>
            </w:r>
            <w:r w:rsidRPr="00CF3302">
              <w:rPr>
                <w:color w:val="000000"/>
                <w:sz w:val="26"/>
                <w:szCs w:val="26"/>
              </w:rPr>
              <w:t xml:space="preserve">м           </w:t>
            </w:r>
            <w:r w:rsidR="002E7D3D" w:rsidRPr="00CF3302">
              <w:rPr>
                <w:color w:val="000000"/>
                <w:sz w:val="26"/>
                <w:szCs w:val="26"/>
              </w:rPr>
              <w:t>общ</w:t>
            </w:r>
            <w:r w:rsidR="002E7D3D">
              <w:rPr>
                <w:color w:val="000000"/>
                <w:sz w:val="26"/>
                <w:szCs w:val="26"/>
              </w:rPr>
              <w:t>ей</w:t>
            </w:r>
            <w:r w:rsidR="002E7D3D" w:rsidRPr="00CF3302">
              <w:rPr>
                <w:color w:val="000000"/>
                <w:sz w:val="26"/>
                <w:szCs w:val="26"/>
              </w:rPr>
              <w:t xml:space="preserve"> пл</w:t>
            </w:r>
            <w:r w:rsidR="002E7D3D">
              <w:rPr>
                <w:color w:val="000000"/>
                <w:sz w:val="26"/>
                <w:szCs w:val="26"/>
              </w:rPr>
              <w:t>о</w:t>
            </w:r>
            <w:r w:rsidR="002E7D3D">
              <w:rPr>
                <w:color w:val="000000"/>
                <w:sz w:val="26"/>
                <w:szCs w:val="26"/>
              </w:rPr>
              <w:t>щади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A86" w14:textId="77777777" w:rsidR="004E7D32" w:rsidRPr="00CF3302" w:rsidRDefault="004E7D32" w:rsidP="002E7D3D">
            <w:pPr>
              <w:keepLine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A87" w14:textId="77777777" w:rsidR="004E7D32" w:rsidRPr="00CF3302" w:rsidRDefault="004E7D32" w:rsidP="002E7D3D">
            <w:pPr>
              <w:keepLine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7,7</w:t>
            </w:r>
          </w:p>
        </w:tc>
        <w:tc>
          <w:tcPr>
            <w:tcW w:w="992" w:type="dxa"/>
            <w:shd w:val="clear" w:color="auto" w:fill="auto"/>
            <w:hideMark/>
          </w:tcPr>
          <w:p w14:paraId="57797A88" w14:textId="77777777" w:rsidR="004E7D32" w:rsidRPr="00CF3302" w:rsidRDefault="004E7D32" w:rsidP="002E7D3D">
            <w:pPr>
              <w:keepLine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156,3</w:t>
            </w:r>
          </w:p>
        </w:tc>
      </w:tr>
      <w:tr w:rsidR="004E7D32" w:rsidRPr="00CF3302" w14:paraId="57797A8C" w14:textId="77777777" w:rsidTr="00EE0AFF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A8A" w14:textId="77777777" w:rsidR="004E7D32" w:rsidRPr="00CF3302" w:rsidRDefault="004E7D32" w:rsidP="002E7D3D">
            <w:pPr>
              <w:keepNext/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8930" w:type="dxa"/>
            <w:gridSpan w:val="5"/>
            <w:shd w:val="clear" w:color="auto" w:fill="auto"/>
            <w:hideMark/>
          </w:tcPr>
          <w:p w14:paraId="57797A8B" w14:textId="77777777" w:rsidR="004E7D32" w:rsidRPr="00CF3302" w:rsidRDefault="004E7D32" w:rsidP="002E7D3D">
            <w:pPr>
              <w:keepNext/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Транспортная инфраструктура</w:t>
            </w:r>
          </w:p>
        </w:tc>
      </w:tr>
      <w:tr w:rsidR="004E7D32" w:rsidRPr="00CF3302" w14:paraId="57797A93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A8D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5.1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A8E" w14:textId="77777777" w:rsidR="004E7D32" w:rsidRPr="00CF3302" w:rsidRDefault="004E7D32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Протяженность улично-дорожной сети, в том числе: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A8F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A90" w14:textId="77777777" w:rsidR="004E7D32" w:rsidRPr="00CF3302" w:rsidRDefault="004E7D32" w:rsidP="002E7D3D">
            <w:pPr>
              <w:ind w:firstLine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 w:rsidRPr="00CF3302">
              <w:rPr>
                <w:bCs/>
                <w:iCs/>
                <w:color w:val="000000"/>
                <w:sz w:val="26"/>
                <w:szCs w:val="26"/>
              </w:rPr>
              <w:t>0,85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A91" w14:textId="77777777" w:rsidR="004E7D32" w:rsidRPr="00CF3302" w:rsidRDefault="004E7D32" w:rsidP="002E7D3D">
            <w:pPr>
              <w:ind w:firstLine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 w:rsidRPr="00CF3302">
              <w:rPr>
                <w:bCs/>
                <w:iCs/>
                <w:color w:val="000000"/>
                <w:sz w:val="26"/>
                <w:szCs w:val="26"/>
              </w:rPr>
              <w:t>3,45</w:t>
            </w:r>
          </w:p>
        </w:tc>
        <w:tc>
          <w:tcPr>
            <w:tcW w:w="992" w:type="dxa"/>
            <w:shd w:val="clear" w:color="auto" w:fill="auto"/>
            <w:hideMark/>
          </w:tcPr>
          <w:p w14:paraId="57797A92" w14:textId="77777777" w:rsidR="004E7D32" w:rsidRPr="00CF3302" w:rsidRDefault="004E7D32" w:rsidP="002E7D3D">
            <w:pPr>
              <w:ind w:firstLine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 w:rsidRPr="00CF3302">
              <w:rPr>
                <w:bCs/>
                <w:iCs/>
                <w:color w:val="000000"/>
                <w:sz w:val="26"/>
                <w:szCs w:val="26"/>
              </w:rPr>
              <w:t>7,48</w:t>
            </w:r>
          </w:p>
        </w:tc>
      </w:tr>
      <w:tr w:rsidR="004E7D32" w:rsidRPr="00CF3302" w14:paraId="57797A9A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A94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5.1.1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A95" w14:textId="77777777" w:rsidR="004E7D32" w:rsidRPr="00CF3302" w:rsidRDefault="004E7D32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Магистральные улицы всего, из них: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A96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A97" w14:textId="77777777" w:rsidR="004E7D32" w:rsidRPr="00CF3302" w:rsidRDefault="004E7D32" w:rsidP="002E7D3D">
            <w:pPr>
              <w:ind w:firstLine="0"/>
              <w:jc w:val="center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iCs/>
                <w:color w:val="000000"/>
                <w:sz w:val="26"/>
                <w:szCs w:val="26"/>
              </w:rPr>
              <w:t>0,85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A98" w14:textId="77777777" w:rsidR="004E7D32" w:rsidRPr="00CF3302" w:rsidRDefault="004E7D32" w:rsidP="002E7D3D">
            <w:pPr>
              <w:ind w:firstLine="0"/>
              <w:jc w:val="center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iCs/>
                <w:color w:val="000000"/>
                <w:sz w:val="26"/>
                <w:szCs w:val="26"/>
              </w:rPr>
              <w:t>1,95</w:t>
            </w:r>
          </w:p>
        </w:tc>
        <w:tc>
          <w:tcPr>
            <w:tcW w:w="992" w:type="dxa"/>
            <w:shd w:val="clear" w:color="auto" w:fill="auto"/>
            <w:hideMark/>
          </w:tcPr>
          <w:p w14:paraId="57797A99" w14:textId="77777777" w:rsidR="004E7D32" w:rsidRPr="00CF3302" w:rsidRDefault="004E7D32" w:rsidP="002E7D3D">
            <w:pPr>
              <w:ind w:firstLine="0"/>
              <w:jc w:val="center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iCs/>
                <w:color w:val="000000"/>
                <w:sz w:val="26"/>
                <w:szCs w:val="26"/>
              </w:rPr>
              <w:t>4,87</w:t>
            </w:r>
          </w:p>
        </w:tc>
      </w:tr>
      <w:tr w:rsidR="004E7D32" w:rsidRPr="00CF3302" w14:paraId="57797AA1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A9B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5.1.1.1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A9C" w14:textId="77777777" w:rsidR="004E7D32" w:rsidRPr="00CF3302" w:rsidRDefault="004E7D32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Непрерывного (скоростного) движения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A9D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A9E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A9F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shd w:val="clear" w:color="auto" w:fill="auto"/>
            <w:hideMark/>
          </w:tcPr>
          <w:p w14:paraId="57797AA0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0,69</w:t>
            </w:r>
          </w:p>
        </w:tc>
      </w:tr>
      <w:tr w:rsidR="004E7D32" w:rsidRPr="00CF3302" w14:paraId="57797AA8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AA2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5.1.1.2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AA3" w14:textId="77777777" w:rsidR="004E7D32" w:rsidRPr="00CF3302" w:rsidRDefault="004E7D32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Общегородские регулируемого движения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AA4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AA5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0,85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AA6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0,85</w:t>
            </w:r>
          </w:p>
        </w:tc>
        <w:tc>
          <w:tcPr>
            <w:tcW w:w="992" w:type="dxa"/>
            <w:shd w:val="clear" w:color="auto" w:fill="auto"/>
            <w:hideMark/>
          </w:tcPr>
          <w:p w14:paraId="57797AA7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1,74</w:t>
            </w:r>
          </w:p>
        </w:tc>
      </w:tr>
      <w:tr w:rsidR="004E7D32" w:rsidRPr="00CF3302" w14:paraId="57797AAF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AA9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5.1.1.3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AAA" w14:textId="77777777" w:rsidR="004E7D32" w:rsidRPr="00CF3302" w:rsidRDefault="004E7D32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Районного значения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AAB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AAC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AAD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1,10</w:t>
            </w:r>
          </w:p>
        </w:tc>
        <w:tc>
          <w:tcPr>
            <w:tcW w:w="992" w:type="dxa"/>
            <w:shd w:val="clear" w:color="auto" w:fill="auto"/>
            <w:hideMark/>
          </w:tcPr>
          <w:p w14:paraId="57797AAE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2,44</w:t>
            </w:r>
          </w:p>
        </w:tc>
      </w:tr>
      <w:tr w:rsidR="004E7D32" w:rsidRPr="00CF3302" w14:paraId="57797AB6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7797AB0" w14:textId="77777777" w:rsidR="004E7D32" w:rsidRPr="00CF3302" w:rsidRDefault="004E7D32" w:rsidP="002E7D3D">
            <w:pPr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5.1.2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AB1" w14:textId="77777777" w:rsidR="004E7D32" w:rsidRPr="00CF3302" w:rsidRDefault="004E7D32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Улицы местного значения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AB2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AB3" w14:textId="77777777" w:rsidR="004E7D32" w:rsidRPr="00CF3302" w:rsidRDefault="004E7D32" w:rsidP="002E7D3D">
            <w:pPr>
              <w:ind w:firstLine="0"/>
              <w:jc w:val="center"/>
              <w:rPr>
                <w:i/>
                <w:iCs/>
                <w:color w:val="000000"/>
                <w:sz w:val="26"/>
                <w:szCs w:val="26"/>
              </w:rPr>
            </w:pPr>
            <w:r w:rsidRPr="00CF3302">
              <w:rPr>
                <w:i/>
                <w:iCs/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AB4" w14:textId="77777777" w:rsidR="004E7D32" w:rsidRPr="00CF3302" w:rsidRDefault="004E7D32" w:rsidP="002E7D3D">
            <w:pPr>
              <w:ind w:firstLine="0"/>
              <w:jc w:val="center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iCs/>
                <w:color w:val="000000"/>
                <w:sz w:val="26"/>
                <w:szCs w:val="26"/>
              </w:rPr>
              <w:t>1,50</w:t>
            </w:r>
          </w:p>
        </w:tc>
        <w:tc>
          <w:tcPr>
            <w:tcW w:w="992" w:type="dxa"/>
            <w:shd w:val="clear" w:color="auto" w:fill="auto"/>
            <w:hideMark/>
          </w:tcPr>
          <w:p w14:paraId="57797AB5" w14:textId="77777777" w:rsidR="004E7D32" w:rsidRPr="00CF3302" w:rsidRDefault="004E7D32" w:rsidP="002E7D3D">
            <w:pPr>
              <w:ind w:firstLine="0"/>
              <w:jc w:val="center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iCs/>
                <w:color w:val="000000"/>
                <w:sz w:val="26"/>
                <w:szCs w:val="26"/>
              </w:rPr>
              <w:t>2,61</w:t>
            </w:r>
          </w:p>
        </w:tc>
      </w:tr>
      <w:tr w:rsidR="004E7D32" w:rsidRPr="00CF3302" w14:paraId="57797ABD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AB7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5.2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AB8" w14:textId="77777777" w:rsidR="004E7D32" w:rsidRPr="00CF3302" w:rsidRDefault="004E7D32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Плотность улично-дорожной сети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AB9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км/кв.</w:t>
            </w:r>
            <w:r w:rsidR="00B37857" w:rsidRPr="00CF3302">
              <w:rPr>
                <w:color w:val="000000"/>
                <w:sz w:val="26"/>
                <w:szCs w:val="26"/>
              </w:rPr>
              <w:t xml:space="preserve"> </w:t>
            </w:r>
            <w:r w:rsidRPr="00CF3302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ABA" w14:textId="77777777" w:rsidR="004E7D32" w:rsidRPr="00CF3302" w:rsidRDefault="004E7D32" w:rsidP="002E7D3D">
            <w:pPr>
              <w:ind w:firstLine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 w:rsidRPr="00CF3302">
              <w:rPr>
                <w:bCs/>
                <w:iCs/>
                <w:color w:val="000000"/>
                <w:sz w:val="26"/>
                <w:szCs w:val="26"/>
              </w:rPr>
              <w:t>0,5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ABB" w14:textId="77777777" w:rsidR="004E7D32" w:rsidRPr="00CF3302" w:rsidRDefault="004E7D32" w:rsidP="002E7D3D">
            <w:pPr>
              <w:ind w:firstLine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 w:rsidRPr="00CF3302">
              <w:rPr>
                <w:bCs/>
                <w:iCs/>
                <w:color w:val="000000"/>
                <w:sz w:val="26"/>
                <w:szCs w:val="26"/>
              </w:rPr>
              <w:t>1,9</w:t>
            </w:r>
          </w:p>
        </w:tc>
        <w:tc>
          <w:tcPr>
            <w:tcW w:w="992" w:type="dxa"/>
            <w:shd w:val="clear" w:color="auto" w:fill="auto"/>
            <w:hideMark/>
          </w:tcPr>
          <w:p w14:paraId="57797ABC" w14:textId="77777777" w:rsidR="004E7D32" w:rsidRPr="00CF3302" w:rsidRDefault="004E7D32" w:rsidP="002E7D3D">
            <w:pPr>
              <w:ind w:firstLine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 w:rsidRPr="00CF3302">
              <w:rPr>
                <w:bCs/>
                <w:iCs/>
                <w:color w:val="000000"/>
                <w:sz w:val="26"/>
                <w:szCs w:val="26"/>
              </w:rPr>
              <w:t>4,1</w:t>
            </w:r>
          </w:p>
        </w:tc>
      </w:tr>
      <w:tr w:rsidR="004E7D32" w:rsidRPr="00CF3302" w14:paraId="57797AC4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ABE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5.3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ABF" w14:textId="77777777" w:rsidR="004E7D32" w:rsidRPr="00CF3302" w:rsidRDefault="004E7D32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Плотность магистральной сети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AC0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то же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AC1" w14:textId="77777777" w:rsidR="004E7D32" w:rsidRPr="00CF3302" w:rsidRDefault="004E7D32" w:rsidP="002E7D3D">
            <w:pPr>
              <w:ind w:firstLine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 w:rsidRPr="00CF3302">
              <w:rPr>
                <w:bCs/>
                <w:iCs/>
                <w:color w:val="000000"/>
                <w:sz w:val="26"/>
                <w:szCs w:val="26"/>
              </w:rPr>
              <w:t>0,5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AC2" w14:textId="77777777" w:rsidR="004E7D32" w:rsidRPr="00CF3302" w:rsidRDefault="004E7D32" w:rsidP="002E7D3D">
            <w:pPr>
              <w:ind w:firstLine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 w:rsidRPr="00CF3302">
              <w:rPr>
                <w:bCs/>
                <w:iCs/>
                <w:color w:val="000000"/>
                <w:sz w:val="26"/>
                <w:szCs w:val="26"/>
              </w:rPr>
              <w:t>1,1</w:t>
            </w:r>
          </w:p>
        </w:tc>
        <w:tc>
          <w:tcPr>
            <w:tcW w:w="992" w:type="dxa"/>
            <w:shd w:val="clear" w:color="auto" w:fill="auto"/>
            <w:hideMark/>
          </w:tcPr>
          <w:p w14:paraId="57797AC3" w14:textId="77777777" w:rsidR="004E7D32" w:rsidRPr="00CF3302" w:rsidRDefault="004E7D32" w:rsidP="002E7D3D">
            <w:pPr>
              <w:ind w:firstLine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 w:rsidRPr="00CF3302">
              <w:rPr>
                <w:bCs/>
                <w:iCs/>
                <w:color w:val="000000"/>
                <w:sz w:val="26"/>
                <w:szCs w:val="26"/>
              </w:rPr>
              <w:t>2,7</w:t>
            </w:r>
          </w:p>
        </w:tc>
      </w:tr>
      <w:tr w:rsidR="004E7D32" w:rsidRPr="00CF3302" w14:paraId="57797ACB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AC5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5.4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AC6" w14:textId="77777777" w:rsidR="004E7D32" w:rsidRPr="00CF3302" w:rsidRDefault="004E7D32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Протяженность линий общ</w:t>
            </w:r>
            <w:r w:rsidRPr="00CF3302">
              <w:rPr>
                <w:color w:val="000000"/>
                <w:sz w:val="26"/>
                <w:szCs w:val="26"/>
              </w:rPr>
              <w:t>е</w:t>
            </w:r>
            <w:r w:rsidRPr="00CF3302">
              <w:rPr>
                <w:color w:val="000000"/>
                <w:sz w:val="26"/>
                <w:szCs w:val="26"/>
              </w:rPr>
              <w:t>ственного транспорта, в том чи</w:t>
            </w:r>
            <w:r w:rsidRPr="00CF3302">
              <w:rPr>
                <w:color w:val="000000"/>
                <w:sz w:val="26"/>
                <w:szCs w:val="26"/>
              </w:rPr>
              <w:t>с</w:t>
            </w:r>
            <w:r w:rsidRPr="00CF3302">
              <w:rPr>
                <w:color w:val="000000"/>
                <w:sz w:val="26"/>
                <w:szCs w:val="26"/>
              </w:rPr>
              <w:t>ле: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AC7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AC8" w14:textId="77777777" w:rsidR="004E7D32" w:rsidRPr="00CF3302" w:rsidRDefault="004E7D32" w:rsidP="002E7D3D">
            <w:pPr>
              <w:ind w:firstLine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 w:rsidRPr="00CF3302">
              <w:rPr>
                <w:bCs/>
                <w:iCs/>
                <w:color w:val="000000"/>
                <w:sz w:val="26"/>
                <w:szCs w:val="26"/>
              </w:rPr>
              <w:t>0,85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AC9" w14:textId="77777777" w:rsidR="004E7D32" w:rsidRPr="00CF3302" w:rsidRDefault="004E7D32" w:rsidP="002E7D3D">
            <w:pPr>
              <w:ind w:firstLine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 w:rsidRPr="00CF3302">
              <w:rPr>
                <w:bCs/>
                <w:iCs/>
                <w:color w:val="000000"/>
                <w:sz w:val="26"/>
                <w:szCs w:val="26"/>
              </w:rPr>
              <w:t>1,60</w:t>
            </w:r>
          </w:p>
        </w:tc>
        <w:tc>
          <w:tcPr>
            <w:tcW w:w="992" w:type="dxa"/>
            <w:shd w:val="clear" w:color="auto" w:fill="auto"/>
            <w:hideMark/>
          </w:tcPr>
          <w:p w14:paraId="57797ACA" w14:textId="77777777" w:rsidR="004E7D32" w:rsidRPr="00CF3302" w:rsidRDefault="004E7D32" w:rsidP="002E7D3D">
            <w:pPr>
              <w:ind w:firstLine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 w:rsidRPr="00CF3302">
              <w:rPr>
                <w:bCs/>
                <w:iCs/>
                <w:color w:val="000000"/>
                <w:sz w:val="26"/>
                <w:szCs w:val="26"/>
              </w:rPr>
              <w:t>5,58</w:t>
            </w:r>
          </w:p>
        </w:tc>
      </w:tr>
      <w:tr w:rsidR="004E7D32" w:rsidRPr="00CF3302" w14:paraId="57797AD2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ACC" w14:textId="77777777" w:rsidR="004E7D32" w:rsidRPr="00CF3302" w:rsidRDefault="00290598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5.4.1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ACD" w14:textId="77777777" w:rsidR="004E7D32" w:rsidRPr="00CF3302" w:rsidRDefault="004E7D32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Автобуса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ACE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ACF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0,85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AD0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1,60</w:t>
            </w:r>
          </w:p>
        </w:tc>
        <w:tc>
          <w:tcPr>
            <w:tcW w:w="992" w:type="dxa"/>
            <w:shd w:val="clear" w:color="auto" w:fill="auto"/>
            <w:hideMark/>
          </w:tcPr>
          <w:p w14:paraId="57797AD1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4,20</w:t>
            </w:r>
          </w:p>
        </w:tc>
      </w:tr>
      <w:tr w:rsidR="004E7D32" w:rsidRPr="00CF3302" w14:paraId="57797AD9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AD3" w14:textId="77777777" w:rsidR="004E7D32" w:rsidRPr="00CF3302" w:rsidRDefault="00290598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5.4.2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AD4" w14:textId="77777777" w:rsidR="004E7D32" w:rsidRPr="00CF3302" w:rsidRDefault="004E7D32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Экспресс-автобуса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AD5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AD6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AD7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shd w:val="clear" w:color="auto" w:fill="auto"/>
            <w:hideMark/>
          </w:tcPr>
          <w:p w14:paraId="57797AD8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0,69</w:t>
            </w:r>
          </w:p>
        </w:tc>
      </w:tr>
      <w:tr w:rsidR="004E7D32" w:rsidRPr="00CF3302" w14:paraId="57797AE0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ADA" w14:textId="77777777" w:rsidR="004E7D32" w:rsidRPr="00CF3302" w:rsidRDefault="00290598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5.4.3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ADB" w14:textId="77777777" w:rsidR="004E7D32" w:rsidRPr="00CF3302" w:rsidRDefault="004E7D32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Скоростного трамвая (или метро)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ADC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ADD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ADE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shd w:val="clear" w:color="auto" w:fill="auto"/>
            <w:hideMark/>
          </w:tcPr>
          <w:p w14:paraId="57797ADF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0,69</w:t>
            </w:r>
          </w:p>
        </w:tc>
      </w:tr>
      <w:tr w:rsidR="004E7D32" w:rsidRPr="00CF3302" w14:paraId="57797AE7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AE1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5.5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AE2" w14:textId="77777777" w:rsidR="004E7D32" w:rsidRPr="00CF3302" w:rsidRDefault="00290598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Парковочных мест, в том числе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57797AE3" w14:textId="77777777" w:rsidR="004E7D32" w:rsidRPr="00CF3302" w:rsidRDefault="004E7D32" w:rsidP="002E7D3D">
            <w:pPr>
              <w:ind w:left="-57" w:right="-57"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тыс. машино</w:t>
            </w:r>
            <w:r w:rsidR="00B37857" w:rsidRPr="00CF3302">
              <w:rPr>
                <w:color w:val="000000"/>
                <w:sz w:val="26"/>
                <w:szCs w:val="26"/>
              </w:rPr>
              <w:t>-</w:t>
            </w:r>
            <w:r w:rsidRPr="00CF3302">
              <w:rPr>
                <w:color w:val="000000"/>
                <w:sz w:val="26"/>
                <w:szCs w:val="26"/>
              </w:rPr>
              <w:t>мест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AE4" w14:textId="77777777" w:rsidR="004E7D32" w:rsidRPr="00CF3302" w:rsidRDefault="004E7D32" w:rsidP="002E7D3D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AE5" w14:textId="77777777" w:rsidR="004E7D32" w:rsidRPr="00CF3302" w:rsidRDefault="004E7D32" w:rsidP="002E7D3D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4,55</w:t>
            </w:r>
          </w:p>
        </w:tc>
        <w:tc>
          <w:tcPr>
            <w:tcW w:w="992" w:type="dxa"/>
            <w:shd w:val="clear" w:color="auto" w:fill="auto"/>
            <w:hideMark/>
          </w:tcPr>
          <w:p w14:paraId="57797AE6" w14:textId="77777777" w:rsidR="004E7D32" w:rsidRPr="00CF3302" w:rsidRDefault="004E7D32" w:rsidP="002E7D3D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13,55</w:t>
            </w:r>
          </w:p>
        </w:tc>
      </w:tr>
      <w:tr w:rsidR="004E7D32" w:rsidRPr="00CF3302" w14:paraId="57797AEE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AE8" w14:textId="77777777" w:rsidR="004E7D32" w:rsidRPr="00CF3302" w:rsidRDefault="00290598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5.5.1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AE9" w14:textId="77777777" w:rsidR="004E7D32" w:rsidRPr="00CF3302" w:rsidRDefault="00290598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В</w:t>
            </w:r>
            <w:r w:rsidR="004E7D32" w:rsidRPr="00CF3302">
              <w:rPr>
                <w:color w:val="000000"/>
                <w:sz w:val="26"/>
                <w:szCs w:val="26"/>
              </w:rPr>
              <w:t xml:space="preserve"> крытых паркингах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AEA" w14:textId="77777777" w:rsidR="004E7D32" w:rsidRPr="00CF3302" w:rsidRDefault="00290598" w:rsidP="002E7D3D">
            <w:pPr>
              <w:ind w:left="-57" w:right="-57"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тыс. машино</w:t>
            </w:r>
            <w:r w:rsidR="00B37857" w:rsidRPr="00CF3302">
              <w:rPr>
                <w:color w:val="000000"/>
                <w:sz w:val="26"/>
                <w:szCs w:val="26"/>
              </w:rPr>
              <w:t>-</w:t>
            </w:r>
            <w:r w:rsidRPr="00CF3302">
              <w:rPr>
                <w:color w:val="000000"/>
                <w:sz w:val="26"/>
                <w:szCs w:val="26"/>
              </w:rPr>
              <w:t>мест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AEB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AEC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0,5</w:t>
            </w:r>
          </w:p>
        </w:tc>
        <w:tc>
          <w:tcPr>
            <w:tcW w:w="992" w:type="dxa"/>
            <w:shd w:val="clear" w:color="auto" w:fill="auto"/>
            <w:hideMark/>
          </w:tcPr>
          <w:p w14:paraId="57797AED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3,50</w:t>
            </w:r>
          </w:p>
        </w:tc>
      </w:tr>
      <w:tr w:rsidR="004E7D32" w:rsidRPr="00CF3302" w14:paraId="57797AF5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AEF" w14:textId="77777777" w:rsidR="004E7D32" w:rsidRPr="00CF3302" w:rsidRDefault="00290598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5.5.2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AF0" w14:textId="77777777" w:rsidR="004E7D32" w:rsidRPr="00CF3302" w:rsidRDefault="00290598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Н</w:t>
            </w:r>
            <w:r w:rsidR="004E7D32" w:rsidRPr="00CF3302">
              <w:rPr>
                <w:color w:val="000000"/>
                <w:sz w:val="26"/>
                <w:szCs w:val="26"/>
              </w:rPr>
              <w:t>а открытых стоянках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AF1" w14:textId="77777777" w:rsidR="004E7D32" w:rsidRPr="00CF3302" w:rsidRDefault="00290598" w:rsidP="002E7D3D">
            <w:pPr>
              <w:ind w:left="-57" w:right="-57"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тыс. машино</w:t>
            </w:r>
            <w:r w:rsidR="00B37857" w:rsidRPr="00CF3302">
              <w:rPr>
                <w:color w:val="000000"/>
                <w:sz w:val="26"/>
                <w:szCs w:val="26"/>
              </w:rPr>
              <w:t>-</w:t>
            </w:r>
            <w:r w:rsidRPr="00CF3302">
              <w:rPr>
                <w:color w:val="000000"/>
                <w:sz w:val="26"/>
                <w:szCs w:val="26"/>
              </w:rPr>
              <w:t>мест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AF2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AF3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4,05</w:t>
            </w:r>
          </w:p>
        </w:tc>
        <w:tc>
          <w:tcPr>
            <w:tcW w:w="992" w:type="dxa"/>
            <w:shd w:val="clear" w:color="auto" w:fill="auto"/>
            <w:hideMark/>
          </w:tcPr>
          <w:p w14:paraId="57797AF4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10,06</w:t>
            </w:r>
          </w:p>
        </w:tc>
      </w:tr>
      <w:tr w:rsidR="004E7D32" w:rsidRPr="00CF3302" w14:paraId="57797AF8" w14:textId="77777777" w:rsidTr="00EE0AFF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AF6" w14:textId="77777777" w:rsidR="004E7D32" w:rsidRPr="00CF3302" w:rsidRDefault="004E7D32" w:rsidP="002E7D3D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6</w:t>
            </w:r>
          </w:p>
        </w:tc>
        <w:tc>
          <w:tcPr>
            <w:tcW w:w="8930" w:type="dxa"/>
            <w:gridSpan w:val="5"/>
            <w:shd w:val="clear" w:color="auto" w:fill="auto"/>
            <w:hideMark/>
          </w:tcPr>
          <w:p w14:paraId="57797AF7" w14:textId="77777777" w:rsidR="004E7D32" w:rsidRPr="00CF3302" w:rsidRDefault="004E7D32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Инженерное оборудование и благоустройство территории</w:t>
            </w:r>
            <w:r w:rsidRPr="00CF3302">
              <w:rPr>
                <w:color w:val="000000"/>
                <w:sz w:val="26"/>
                <w:szCs w:val="26"/>
              </w:rPr>
              <w:t> </w:t>
            </w:r>
          </w:p>
        </w:tc>
      </w:tr>
      <w:tr w:rsidR="004E7D32" w:rsidRPr="00CF3302" w14:paraId="57797AFF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AF9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6.1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AFA" w14:textId="77777777" w:rsidR="004E7D32" w:rsidRPr="00CF3302" w:rsidRDefault="004E7D32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Водопотребление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AFB" w14:textId="77777777" w:rsidR="004E7D32" w:rsidRPr="00CF3302" w:rsidRDefault="004E7D32" w:rsidP="002E7D3D">
            <w:pPr>
              <w:ind w:left="-57" w:right="-57"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тыс.</w:t>
            </w:r>
            <w:r w:rsidR="00B37857" w:rsidRPr="00CF3302">
              <w:rPr>
                <w:color w:val="000000"/>
                <w:sz w:val="26"/>
                <w:szCs w:val="26"/>
              </w:rPr>
              <w:t xml:space="preserve"> </w:t>
            </w:r>
            <w:r w:rsidRPr="00CF3302">
              <w:rPr>
                <w:color w:val="000000"/>
                <w:sz w:val="26"/>
                <w:szCs w:val="26"/>
              </w:rPr>
              <w:t>куб.</w:t>
            </w:r>
            <w:r w:rsidR="002E7D3D">
              <w:rPr>
                <w:color w:val="000000"/>
                <w:sz w:val="26"/>
                <w:szCs w:val="26"/>
              </w:rPr>
              <w:t> </w:t>
            </w:r>
            <w:r w:rsidRPr="00CF3302">
              <w:rPr>
                <w:color w:val="000000"/>
                <w:sz w:val="26"/>
                <w:szCs w:val="26"/>
              </w:rPr>
              <w:t>м/</w:t>
            </w:r>
            <w:r w:rsidR="002E7D3D">
              <w:rPr>
                <w:color w:val="000000"/>
                <w:sz w:val="26"/>
                <w:szCs w:val="26"/>
              </w:rPr>
              <w:t xml:space="preserve"> </w:t>
            </w:r>
            <w:r w:rsidRPr="00CF3302">
              <w:rPr>
                <w:color w:val="000000"/>
                <w:sz w:val="26"/>
                <w:szCs w:val="26"/>
              </w:rPr>
              <w:t>сут</w:t>
            </w:r>
            <w:r w:rsidR="00B37857" w:rsidRPr="00CF3302">
              <w:rPr>
                <w:color w:val="000000"/>
                <w:sz w:val="26"/>
                <w:szCs w:val="26"/>
              </w:rPr>
              <w:t>ки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57797AFC" w14:textId="77777777" w:rsidR="004E7D32" w:rsidRPr="00CF3302" w:rsidRDefault="004E7D32" w:rsidP="002E7D3D">
            <w:pPr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AFD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4,48</w:t>
            </w:r>
          </w:p>
        </w:tc>
        <w:tc>
          <w:tcPr>
            <w:tcW w:w="992" w:type="dxa"/>
            <w:shd w:val="clear" w:color="auto" w:fill="auto"/>
            <w:hideMark/>
          </w:tcPr>
          <w:p w14:paraId="57797AFE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10,56</w:t>
            </w:r>
          </w:p>
        </w:tc>
      </w:tr>
      <w:tr w:rsidR="004E7D32" w:rsidRPr="00CF3302" w14:paraId="57797B06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B00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6.2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B01" w14:textId="77777777" w:rsidR="004E7D32" w:rsidRPr="00CF3302" w:rsidRDefault="004E7D32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 xml:space="preserve">Водоотведение 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B02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то же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B03" w14:textId="77777777" w:rsidR="004E7D32" w:rsidRPr="00CF3302" w:rsidRDefault="004E7D32" w:rsidP="002E7D3D">
            <w:pPr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B04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3,89</w:t>
            </w:r>
          </w:p>
        </w:tc>
        <w:tc>
          <w:tcPr>
            <w:tcW w:w="992" w:type="dxa"/>
            <w:shd w:val="clear" w:color="auto" w:fill="auto"/>
            <w:hideMark/>
          </w:tcPr>
          <w:p w14:paraId="57797B05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9,58</w:t>
            </w:r>
          </w:p>
        </w:tc>
      </w:tr>
      <w:tr w:rsidR="004E7D32" w:rsidRPr="00CF3302" w14:paraId="57797B0E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B07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6.3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B08" w14:textId="77777777" w:rsidR="004E7D32" w:rsidRPr="00CF3302" w:rsidRDefault="004E7D32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Отведение ливневых стоков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B09" w14:textId="77777777" w:rsidR="002E7D3D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куб.</w:t>
            </w:r>
            <w:r w:rsidR="002E7D3D">
              <w:rPr>
                <w:color w:val="000000"/>
                <w:sz w:val="26"/>
                <w:szCs w:val="26"/>
              </w:rPr>
              <w:t xml:space="preserve"> </w:t>
            </w:r>
            <w:r w:rsidRPr="00CF3302">
              <w:rPr>
                <w:color w:val="000000"/>
                <w:sz w:val="26"/>
                <w:szCs w:val="26"/>
              </w:rPr>
              <w:t>м/</w:t>
            </w:r>
            <w:r w:rsidR="002E7D3D">
              <w:rPr>
                <w:color w:val="000000"/>
                <w:sz w:val="26"/>
                <w:szCs w:val="26"/>
              </w:rPr>
              <w:t xml:space="preserve"> </w:t>
            </w:r>
          </w:p>
          <w:p w14:paraId="57797B0A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с</w:t>
            </w:r>
            <w:r w:rsidR="00B37857" w:rsidRPr="00CF3302">
              <w:rPr>
                <w:color w:val="000000"/>
                <w:sz w:val="26"/>
                <w:szCs w:val="26"/>
              </w:rPr>
              <w:t>утки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B0B" w14:textId="77777777" w:rsidR="004E7D32" w:rsidRPr="00CF3302" w:rsidRDefault="004E7D32" w:rsidP="002E7D3D">
            <w:pPr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B0C" w14:textId="77777777" w:rsidR="004E7D32" w:rsidRPr="00CF3302" w:rsidRDefault="004E7D32" w:rsidP="002E7D3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14:paraId="57797B0D" w14:textId="77777777" w:rsidR="004E7D32" w:rsidRPr="00CF3302" w:rsidRDefault="004E7D32" w:rsidP="002E7D3D">
            <w:pPr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332,8</w:t>
            </w:r>
          </w:p>
        </w:tc>
      </w:tr>
      <w:tr w:rsidR="004E7D32" w:rsidRPr="00CF3302" w14:paraId="57797B15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B0F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6.4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B10" w14:textId="77777777" w:rsidR="004E7D32" w:rsidRPr="00CF3302" w:rsidRDefault="004E7D32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Электрическая нагрузка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B11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МВт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B12" w14:textId="77777777" w:rsidR="004E7D32" w:rsidRPr="00CF3302" w:rsidRDefault="004E7D32" w:rsidP="002E7D3D">
            <w:pPr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B13" w14:textId="77777777" w:rsidR="004E7D32" w:rsidRPr="00CF3302" w:rsidRDefault="004E7D32" w:rsidP="002E7D3D">
            <w:pPr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5,88</w:t>
            </w:r>
          </w:p>
        </w:tc>
        <w:tc>
          <w:tcPr>
            <w:tcW w:w="992" w:type="dxa"/>
            <w:shd w:val="clear" w:color="auto" w:fill="auto"/>
            <w:hideMark/>
          </w:tcPr>
          <w:p w14:paraId="57797B14" w14:textId="77777777" w:rsidR="004E7D32" w:rsidRPr="00CF3302" w:rsidRDefault="004E7D32" w:rsidP="002E7D3D">
            <w:pPr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15,57</w:t>
            </w:r>
          </w:p>
        </w:tc>
      </w:tr>
      <w:tr w:rsidR="004E7D32" w:rsidRPr="00CF3302" w14:paraId="57797B1C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B16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6.5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B17" w14:textId="77777777" w:rsidR="004E7D32" w:rsidRPr="00CF3302" w:rsidRDefault="004E7D32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Годовое потребление природного газа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B18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млн.</w:t>
            </w:r>
            <w:r w:rsidR="00B37857" w:rsidRPr="00CF3302">
              <w:rPr>
                <w:color w:val="000000"/>
                <w:sz w:val="26"/>
                <w:szCs w:val="26"/>
                <w:lang w:val="en-US"/>
              </w:rPr>
              <w:t xml:space="preserve"> </w:t>
            </w:r>
            <w:r w:rsidRPr="00CF3302">
              <w:rPr>
                <w:color w:val="000000"/>
                <w:sz w:val="26"/>
                <w:szCs w:val="26"/>
              </w:rPr>
              <w:t>куб.</w:t>
            </w:r>
            <w:r w:rsidR="00B37857" w:rsidRPr="00CF3302">
              <w:rPr>
                <w:color w:val="000000"/>
                <w:sz w:val="26"/>
                <w:szCs w:val="26"/>
              </w:rPr>
              <w:t xml:space="preserve"> </w:t>
            </w:r>
            <w:r w:rsidRPr="00CF3302">
              <w:rPr>
                <w:color w:val="000000"/>
                <w:sz w:val="26"/>
                <w:szCs w:val="26"/>
              </w:rPr>
              <w:t>м/</w:t>
            </w:r>
            <w:r w:rsidR="002E7D3D">
              <w:rPr>
                <w:color w:val="000000"/>
                <w:sz w:val="26"/>
                <w:szCs w:val="26"/>
              </w:rPr>
              <w:t xml:space="preserve"> </w:t>
            </w:r>
            <w:r w:rsidRPr="00CF3302">
              <w:rPr>
                <w:color w:val="000000"/>
                <w:sz w:val="26"/>
                <w:szCs w:val="26"/>
              </w:rPr>
              <w:t>год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B19" w14:textId="77777777" w:rsidR="004E7D32" w:rsidRPr="00CF3302" w:rsidRDefault="004E7D32" w:rsidP="002E7D3D">
            <w:pPr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B1A" w14:textId="77777777" w:rsidR="004E7D32" w:rsidRPr="00CF3302" w:rsidRDefault="004E7D32" w:rsidP="002E7D3D">
            <w:pPr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13,51</w:t>
            </w:r>
          </w:p>
        </w:tc>
        <w:tc>
          <w:tcPr>
            <w:tcW w:w="992" w:type="dxa"/>
            <w:shd w:val="clear" w:color="auto" w:fill="auto"/>
            <w:hideMark/>
          </w:tcPr>
          <w:p w14:paraId="57797B1B" w14:textId="77777777" w:rsidR="004E7D32" w:rsidRPr="00CF3302" w:rsidRDefault="004E7D32" w:rsidP="002E7D3D">
            <w:pPr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13,51</w:t>
            </w:r>
          </w:p>
        </w:tc>
      </w:tr>
      <w:tr w:rsidR="004E7D32" w:rsidRPr="00CF3302" w14:paraId="57797B23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B1D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6.6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B1E" w14:textId="77777777" w:rsidR="004E7D32" w:rsidRPr="00CF3302" w:rsidRDefault="004E7D32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Часовой расход природного газа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B1F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тыс.</w:t>
            </w:r>
            <w:r w:rsidR="00B37857" w:rsidRPr="00CF3302">
              <w:rPr>
                <w:color w:val="000000"/>
                <w:sz w:val="26"/>
                <w:szCs w:val="26"/>
              </w:rPr>
              <w:t xml:space="preserve"> </w:t>
            </w:r>
            <w:r w:rsidRPr="00CF3302">
              <w:rPr>
                <w:color w:val="000000"/>
                <w:sz w:val="26"/>
                <w:szCs w:val="26"/>
              </w:rPr>
              <w:t>куб.</w:t>
            </w:r>
            <w:r w:rsidR="002E7D3D">
              <w:rPr>
                <w:color w:val="000000"/>
                <w:sz w:val="26"/>
                <w:szCs w:val="26"/>
              </w:rPr>
              <w:t xml:space="preserve"> </w:t>
            </w:r>
            <w:r w:rsidRPr="00CF3302">
              <w:rPr>
                <w:color w:val="000000"/>
                <w:sz w:val="26"/>
                <w:szCs w:val="26"/>
              </w:rPr>
              <w:t>м/</w:t>
            </w:r>
            <w:r w:rsidR="002E7D3D">
              <w:rPr>
                <w:color w:val="000000"/>
                <w:sz w:val="26"/>
                <w:szCs w:val="26"/>
              </w:rPr>
              <w:t xml:space="preserve"> </w:t>
            </w:r>
            <w:r w:rsidRPr="00CF3302">
              <w:rPr>
                <w:color w:val="000000"/>
                <w:sz w:val="26"/>
                <w:szCs w:val="26"/>
              </w:rPr>
              <w:t>час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B20" w14:textId="77777777" w:rsidR="004E7D32" w:rsidRPr="00CF3302" w:rsidRDefault="004E7D32" w:rsidP="002E7D3D">
            <w:pPr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B21" w14:textId="77777777" w:rsidR="004E7D32" w:rsidRPr="00CF3302" w:rsidRDefault="004E7D32" w:rsidP="002E7D3D">
            <w:pPr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4,68</w:t>
            </w:r>
          </w:p>
        </w:tc>
        <w:tc>
          <w:tcPr>
            <w:tcW w:w="992" w:type="dxa"/>
            <w:shd w:val="clear" w:color="auto" w:fill="auto"/>
            <w:hideMark/>
          </w:tcPr>
          <w:p w14:paraId="57797B22" w14:textId="77777777" w:rsidR="004E7D32" w:rsidRPr="00CF3302" w:rsidRDefault="004E7D32" w:rsidP="002E7D3D">
            <w:pPr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4,68</w:t>
            </w:r>
          </w:p>
        </w:tc>
      </w:tr>
      <w:tr w:rsidR="004E7D32" w:rsidRPr="00CF3302" w14:paraId="57797B2A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B24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6.7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B25" w14:textId="77777777" w:rsidR="004E7D32" w:rsidRPr="00CF3302" w:rsidRDefault="004E7D32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Потребление тепла на отопление, вентиляцию, горячее водоснабж</w:t>
            </w:r>
            <w:r w:rsidRPr="00CF3302">
              <w:rPr>
                <w:color w:val="000000"/>
                <w:sz w:val="26"/>
                <w:szCs w:val="26"/>
              </w:rPr>
              <w:t>е</w:t>
            </w:r>
            <w:r w:rsidRPr="00CF3302">
              <w:rPr>
                <w:color w:val="000000"/>
                <w:sz w:val="26"/>
                <w:szCs w:val="26"/>
              </w:rPr>
              <w:t>ние</w:t>
            </w:r>
            <w:r w:rsidR="00290598" w:rsidRPr="00CF3302">
              <w:rPr>
                <w:color w:val="000000"/>
                <w:sz w:val="26"/>
                <w:szCs w:val="26"/>
              </w:rPr>
              <w:t>, в том числе: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B26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Гкал/час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B27" w14:textId="77777777" w:rsidR="004E7D32" w:rsidRPr="00CF3302" w:rsidRDefault="004E7D32" w:rsidP="002E7D3D">
            <w:pPr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B28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24,00</w:t>
            </w:r>
          </w:p>
        </w:tc>
        <w:tc>
          <w:tcPr>
            <w:tcW w:w="992" w:type="dxa"/>
            <w:shd w:val="clear" w:color="auto" w:fill="auto"/>
            <w:hideMark/>
          </w:tcPr>
          <w:p w14:paraId="57797B29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78,05</w:t>
            </w:r>
          </w:p>
        </w:tc>
      </w:tr>
      <w:tr w:rsidR="004E7D32" w:rsidRPr="00CF3302" w14:paraId="57797B31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B2B" w14:textId="77777777" w:rsidR="004E7D32" w:rsidRPr="00CF3302" w:rsidRDefault="00290598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6.7.1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B2C" w14:textId="77777777" w:rsidR="004E7D32" w:rsidRPr="00CF3302" w:rsidRDefault="00290598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О</w:t>
            </w:r>
            <w:r w:rsidR="004E7D32" w:rsidRPr="00CF3302">
              <w:rPr>
                <w:color w:val="000000"/>
                <w:sz w:val="26"/>
                <w:szCs w:val="26"/>
              </w:rPr>
              <w:t>т централизованных источников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B2D" w14:textId="77777777" w:rsidR="004E7D32" w:rsidRPr="00CF3302" w:rsidRDefault="00290598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Гкал/час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B2E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B2F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shd w:val="clear" w:color="auto" w:fill="auto"/>
            <w:hideMark/>
          </w:tcPr>
          <w:p w14:paraId="57797B30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54,05</w:t>
            </w:r>
          </w:p>
        </w:tc>
      </w:tr>
      <w:tr w:rsidR="004E7D32" w:rsidRPr="00CF3302" w14:paraId="57797B38" w14:textId="77777777" w:rsidTr="002E7D3D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14:paraId="57797B32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6.8</w:t>
            </w:r>
          </w:p>
        </w:tc>
        <w:tc>
          <w:tcPr>
            <w:tcW w:w="3969" w:type="dxa"/>
            <w:shd w:val="clear" w:color="auto" w:fill="auto"/>
            <w:hideMark/>
          </w:tcPr>
          <w:p w14:paraId="57797B33" w14:textId="77777777" w:rsidR="004E7D32" w:rsidRPr="00CF3302" w:rsidRDefault="004E7D32" w:rsidP="002E7D3D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Количество твердых бытовых о</w:t>
            </w:r>
            <w:r w:rsidRPr="00CF3302">
              <w:rPr>
                <w:color w:val="000000"/>
                <w:sz w:val="26"/>
                <w:szCs w:val="26"/>
              </w:rPr>
              <w:t>т</w:t>
            </w:r>
            <w:r w:rsidRPr="00CF3302">
              <w:rPr>
                <w:color w:val="000000"/>
                <w:sz w:val="26"/>
                <w:szCs w:val="26"/>
              </w:rPr>
              <w:t xml:space="preserve">ходов </w:t>
            </w:r>
          </w:p>
        </w:tc>
        <w:tc>
          <w:tcPr>
            <w:tcW w:w="1701" w:type="dxa"/>
            <w:shd w:val="clear" w:color="auto" w:fill="auto"/>
            <w:hideMark/>
          </w:tcPr>
          <w:p w14:paraId="57797B34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куб.</w:t>
            </w:r>
            <w:r w:rsidR="00B37857" w:rsidRPr="00CF3302">
              <w:rPr>
                <w:color w:val="000000"/>
                <w:sz w:val="26"/>
                <w:szCs w:val="26"/>
                <w:lang w:val="en-US"/>
              </w:rPr>
              <w:t xml:space="preserve"> </w:t>
            </w:r>
            <w:r w:rsidRPr="00CF3302">
              <w:rPr>
                <w:color w:val="000000"/>
                <w:sz w:val="26"/>
                <w:szCs w:val="26"/>
              </w:rPr>
              <w:t>м/сут</w:t>
            </w:r>
            <w:r w:rsidR="00B37857" w:rsidRPr="00CF3302">
              <w:rPr>
                <w:color w:val="000000"/>
                <w:sz w:val="26"/>
                <w:szCs w:val="26"/>
                <w:lang w:val="en-US"/>
              </w:rPr>
              <w:t>ки</w:t>
            </w:r>
          </w:p>
        </w:tc>
        <w:tc>
          <w:tcPr>
            <w:tcW w:w="1133" w:type="dxa"/>
            <w:shd w:val="clear" w:color="auto" w:fill="auto"/>
            <w:hideMark/>
          </w:tcPr>
          <w:p w14:paraId="57797B35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14:paraId="57797B36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53</w:t>
            </w:r>
          </w:p>
        </w:tc>
        <w:tc>
          <w:tcPr>
            <w:tcW w:w="992" w:type="dxa"/>
            <w:shd w:val="clear" w:color="auto" w:fill="auto"/>
            <w:hideMark/>
          </w:tcPr>
          <w:p w14:paraId="57797B37" w14:textId="77777777" w:rsidR="004E7D32" w:rsidRPr="00CF3302" w:rsidRDefault="004E7D32" w:rsidP="002E7D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145</w:t>
            </w:r>
          </w:p>
        </w:tc>
      </w:tr>
    </w:tbl>
    <w:p w14:paraId="57797B39" w14:textId="77777777" w:rsidR="00B37857" w:rsidRPr="00CF3302" w:rsidRDefault="00B37857" w:rsidP="00C26C80">
      <w:pPr>
        <w:suppressAutoHyphens/>
        <w:rPr>
          <w:sz w:val="26"/>
          <w:szCs w:val="26"/>
        </w:rPr>
      </w:pPr>
    </w:p>
    <w:p w14:paraId="57797B3A" w14:textId="77777777" w:rsidR="00C26C80" w:rsidRPr="00CF3302" w:rsidRDefault="00C26C80" w:rsidP="00C26C80">
      <w:pPr>
        <w:suppressAutoHyphens/>
        <w:ind w:firstLine="0"/>
        <w:jc w:val="center"/>
        <w:rPr>
          <w:sz w:val="26"/>
          <w:szCs w:val="26"/>
        </w:rPr>
      </w:pPr>
      <w:r w:rsidRPr="00CF3302">
        <w:rPr>
          <w:sz w:val="26"/>
          <w:szCs w:val="26"/>
        </w:rPr>
        <w:t>____________</w:t>
      </w:r>
    </w:p>
    <w:p w14:paraId="57797B3B" w14:textId="77777777" w:rsidR="00290598" w:rsidRDefault="00290598" w:rsidP="00C26C80">
      <w:pPr>
        <w:suppressAutoHyphens/>
        <w:ind w:firstLine="0"/>
        <w:jc w:val="center"/>
      </w:pPr>
    </w:p>
    <w:p w14:paraId="57797B3C" w14:textId="77777777" w:rsidR="00290598" w:rsidRDefault="00290598" w:rsidP="00C26C80">
      <w:pPr>
        <w:suppressAutoHyphens/>
        <w:ind w:firstLine="0"/>
        <w:jc w:val="center"/>
      </w:pPr>
    </w:p>
    <w:p w14:paraId="57797B3D" w14:textId="77777777" w:rsidR="00290598" w:rsidRDefault="00290598" w:rsidP="00C26C80">
      <w:pPr>
        <w:suppressAutoHyphens/>
        <w:ind w:firstLine="0"/>
        <w:jc w:val="center"/>
        <w:sectPr w:rsidR="00290598" w:rsidSect="00E443B0">
          <w:pgSz w:w="11906" w:h="16838" w:code="9"/>
          <w:pgMar w:top="1135" w:right="567" w:bottom="568" w:left="1418" w:header="709" w:footer="74" w:gutter="0"/>
          <w:pgNumType w:start="1"/>
          <w:cols w:space="708"/>
          <w:titlePg/>
          <w:docGrid w:linePitch="381"/>
        </w:sectPr>
      </w:pPr>
    </w:p>
    <w:p w14:paraId="57797B3E" w14:textId="77777777" w:rsidR="00290598" w:rsidRDefault="00535DAA" w:rsidP="00C26C80">
      <w:pPr>
        <w:suppressAutoHyphens/>
        <w:ind w:firstLine="0"/>
        <w:jc w:val="center"/>
        <w:sectPr w:rsidR="00290598" w:rsidSect="00290598">
          <w:pgSz w:w="16838" w:h="11906" w:orient="landscape" w:code="9"/>
          <w:pgMar w:top="568" w:right="899" w:bottom="567" w:left="719" w:header="709" w:footer="74" w:gutter="0"/>
          <w:pgNumType w:start="1"/>
          <w:cols w:space="708"/>
          <w:titlePg/>
          <w:docGrid w:linePitch="381"/>
        </w:sectPr>
      </w:pPr>
      <w:r w:rsidRPr="00535DAA">
        <w:rPr>
          <w:noProof/>
        </w:rPr>
        <w:drawing>
          <wp:inline distT="0" distB="0" distL="0" distR="0" wp14:anchorId="57797B49" wp14:editId="57797B4A">
            <wp:extent cx="9664700" cy="6832600"/>
            <wp:effectExtent l="19050" t="0" r="0" b="0"/>
            <wp:docPr id="7" name="Рисунок 6" descr="Приложение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47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97B3F" w14:textId="77777777" w:rsidR="00290598" w:rsidRDefault="00535DAA" w:rsidP="00C26C80">
      <w:pPr>
        <w:suppressAutoHyphens/>
        <w:ind w:firstLine="0"/>
        <w:jc w:val="center"/>
        <w:sectPr w:rsidR="00290598" w:rsidSect="00290598">
          <w:pgSz w:w="16838" w:h="11906" w:orient="landscape" w:code="9"/>
          <w:pgMar w:top="568" w:right="899" w:bottom="567" w:left="719" w:header="709" w:footer="74" w:gutter="0"/>
          <w:pgNumType w:start="1"/>
          <w:cols w:space="708"/>
          <w:titlePg/>
          <w:docGrid w:linePitch="381"/>
        </w:sectPr>
      </w:pPr>
      <w:r w:rsidRPr="00535DAA">
        <w:rPr>
          <w:noProof/>
        </w:rPr>
        <w:drawing>
          <wp:inline distT="0" distB="0" distL="0" distR="0" wp14:anchorId="57797B4B" wp14:editId="57797B4C">
            <wp:extent cx="9664700" cy="6832600"/>
            <wp:effectExtent l="19050" t="0" r="0" b="0"/>
            <wp:docPr id="8" name="Рисунок 7" descr="Приложение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47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97B40" w14:textId="77777777" w:rsidR="00290598" w:rsidRDefault="00535DAA" w:rsidP="00C26C80">
      <w:pPr>
        <w:suppressAutoHyphens/>
        <w:ind w:firstLine="0"/>
        <w:jc w:val="center"/>
        <w:sectPr w:rsidR="00290598" w:rsidSect="00290598">
          <w:pgSz w:w="16838" w:h="11906" w:orient="landscape" w:code="9"/>
          <w:pgMar w:top="568" w:right="899" w:bottom="567" w:left="719" w:header="709" w:footer="74" w:gutter="0"/>
          <w:pgNumType w:start="1"/>
          <w:cols w:space="708"/>
          <w:titlePg/>
          <w:docGrid w:linePitch="381"/>
        </w:sectPr>
      </w:pPr>
      <w:r w:rsidRPr="00535DAA">
        <w:rPr>
          <w:noProof/>
        </w:rPr>
        <w:drawing>
          <wp:inline distT="0" distB="0" distL="0" distR="0" wp14:anchorId="57797B4D" wp14:editId="57797B4E">
            <wp:extent cx="9664700" cy="6832600"/>
            <wp:effectExtent l="19050" t="0" r="0" b="0"/>
            <wp:docPr id="9" name="Рисунок 8" descr="Приложение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47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97B41" w14:textId="77777777" w:rsidR="00290598" w:rsidRPr="00290598" w:rsidRDefault="00535DAA" w:rsidP="00C26C80">
      <w:pPr>
        <w:suppressAutoHyphens/>
        <w:ind w:firstLine="0"/>
        <w:jc w:val="center"/>
      </w:pPr>
      <w:r w:rsidRPr="00535DAA">
        <w:rPr>
          <w:noProof/>
        </w:rPr>
        <w:drawing>
          <wp:inline distT="0" distB="0" distL="0" distR="0" wp14:anchorId="57797B4F" wp14:editId="57797B50">
            <wp:extent cx="9664700" cy="6833235"/>
            <wp:effectExtent l="19050" t="0" r="0" b="0"/>
            <wp:docPr id="10" name="Рисунок 9" descr="Приложение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4700" cy="683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0598" w:rsidRPr="00290598" w:rsidSect="00290598">
      <w:pgSz w:w="16838" w:h="11906" w:orient="landscape" w:code="9"/>
      <w:pgMar w:top="568" w:right="899" w:bottom="567" w:left="719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797B55" w14:textId="77777777" w:rsidR="001959BA" w:rsidRDefault="001959BA" w:rsidP="007B56B1">
      <w:r>
        <w:separator/>
      </w:r>
    </w:p>
    <w:p w14:paraId="57797B56" w14:textId="77777777" w:rsidR="001959BA" w:rsidRDefault="001959BA"/>
  </w:endnote>
  <w:endnote w:type="continuationSeparator" w:id="0">
    <w:p w14:paraId="57797B57" w14:textId="77777777" w:rsidR="001959BA" w:rsidRDefault="001959BA" w:rsidP="007B56B1">
      <w:r>
        <w:continuationSeparator/>
      </w:r>
    </w:p>
    <w:p w14:paraId="57797B58" w14:textId="77777777" w:rsidR="001959BA" w:rsidRDefault="001959B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797B5D" w14:textId="77777777" w:rsidR="00F62C33" w:rsidRPr="00B01220" w:rsidRDefault="00F62C33" w:rsidP="00B01220">
    <w:pPr>
      <w:pStyle w:val="a9"/>
      <w:rPr>
        <w:sz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797B51" w14:textId="77777777" w:rsidR="001959BA" w:rsidRDefault="001959BA" w:rsidP="007B56B1">
      <w:r>
        <w:separator/>
      </w:r>
    </w:p>
    <w:p w14:paraId="57797B52" w14:textId="77777777" w:rsidR="001959BA" w:rsidRDefault="001959BA"/>
  </w:footnote>
  <w:footnote w:type="continuationSeparator" w:id="0">
    <w:p w14:paraId="57797B53" w14:textId="77777777" w:rsidR="001959BA" w:rsidRDefault="001959BA" w:rsidP="007B56B1">
      <w:r>
        <w:continuationSeparator/>
      </w:r>
    </w:p>
    <w:p w14:paraId="57797B54" w14:textId="77777777" w:rsidR="001959BA" w:rsidRDefault="001959B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797B59" w14:textId="77777777" w:rsidR="00F62C33" w:rsidRDefault="008A53E7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F62C33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57797B5A" w14:textId="77777777" w:rsidR="00F62C33" w:rsidRDefault="00F62C3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797B5B" w14:textId="77777777" w:rsidR="00F62C33" w:rsidRDefault="008A53E7" w:rsidP="00E443B0">
    <w:pPr>
      <w:pStyle w:val="a3"/>
      <w:ind w:firstLine="0"/>
      <w:jc w:val="center"/>
    </w:pPr>
    <w:r w:rsidRPr="0087283C">
      <w:rPr>
        <w:sz w:val="24"/>
      </w:rPr>
      <w:fldChar w:fldCharType="begin"/>
    </w:r>
    <w:r w:rsidR="00F62C33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182FED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797B5C" w14:textId="77777777" w:rsidR="00F62C33" w:rsidRDefault="008A53E7" w:rsidP="009E0E53">
    <w:pPr>
      <w:pStyle w:val="a3"/>
      <w:ind w:right="-2" w:firstLine="0"/>
      <w:jc w:val="center"/>
      <w:rPr>
        <w:rStyle w:val="a4"/>
        <w:sz w:val="24"/>
      </w:rPr>
    </w:pPr>
    <w:r w:rsidRPr="0087283C">
      <w:rPr>
        <w:rStyle w:val="a4"/>
        <w:sz w:val="24"/>
      </w:rPr>
      <w:fldChar w:fldCharType="begin"/>
    </w:r>
    <w:r w:rsidR="00F62C33" w:rsidRPr="0087283C">
      <w:rPr>
        <w:rStyle w:val="a4"/>
        <w:sz w:val="24"/>
      </w:rPr>
      <w:instrText xml:space="preserve"> PAGE </w:instrText>
    </w:r>
    <w:r w:rsidRPr="0087283C">
      <w:rPr>
        <w:rStyle w:val="a4"/>
        <w:sz w:val="24"/>
      </w:rPr>
      <w:fldChar w:fldCharType="separate"/>
    </w:r>
    <w:r w:rsidR="00182FED">
      <w:rPr>
        <w:rStyle w:val="a4"/>
        <w:noProof/>
        <w:sz w:val="24"/>
      </w:rPr>
      <w:t>2</w:t>
    </w:r>
    <w:r w:rsidRPr="0087283C">
      <w:rPr>
        <w:rStyle w:val="a4"/>
        <w:sz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B2600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29AE3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E05C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E2237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444BE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B86A8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88271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03A52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FF2DC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7C2BD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>
    <w:nsid w:val="0C15357D"/>
    <w:multiLevelType w:val="hybridMultilevel"/>
    <w:tmpl w:val="624C533A"/>
    <w:lvl w:ilvl="0" w:tplc="FFFFFFFF">
      <w:start w:val="1"/>
      <w:numFmt w:val="bullet"/>
      <w:lvlText w:val=""/>
      <w:lvlJc w:val="left"/>
      <w:pPr>
        <w:ind w:left="6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2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3">
    <w:nsid w:val="15B6209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4">
    <w:nsid w:val="1B8D2CEC"/>
    <w:multiLevelType w:val="multilevel"/>
    <w:tmpl w:val="46F0F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53"/>
        </w:tabs>
        <w:ind w:left="853" w:hanging="426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14"/>
        </w:tabs>
        <w:ind w:left="121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81"/>
        </w:tabs>
        <w:ind w:left="128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08"/>
        </w:tabs>
        <w:ind w:left="170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75"/>
        </w:tabs>
        <w:ind w:left="17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02"/>
        </w:tabs>
        <w:ind w:left="220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69"/>
        </w:tabs>
        <w:ind w:left="226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96"/>
        </w:tabs>
        <w:ind w:left="2696" w:hanging="1800"/>
      </w:pPr>
      <w:rPr>
        <w:rFonts w:cs="Times New Roman" w:hint="default"/>
      </w:rPr>
    </w:lvl>
  </w:abstractNum>
  <w:abstractNum w:abstractNumId="15">
    <w:nsid w:val="1F76323B"/>
    <w:multiLevelType w:val="hybridMultilevel"/>
    <w:tmpl w:val="85208ED4"/>
    <w:lvl w:ilvl="0" w:tplc="C7A24926">
      <w:start w:val="1"/>
      <w:numFmt w:val="decimal"/>
      <w:lvlText w:val="%1-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>
    <w:nsid w:val="22277D5A"/>
    <w:multiLevelType w:val="hybridMultilevel"/>
    <w:tmpl w:val="61BAA6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229F6583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18">
    <w:nsid w:val="31A55101"/>
    <w:multiLevelType w:val="hybridMultilevel"/>
    <w:tmpl w:val="AD425D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0">
    <w:nsid w:val="390A6119"/>
    <w:multiLevelType w:val="hybridMultilevel"/>
    <w:tmpl w:val="6F06AE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B3D659E"/>
    <w:multiLevelType w:val="hybridMultilevel"/>
    <w:tmpl w:val="392C97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3E3526C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47F379BB"/>
    <w:multiLevelType w:val="multilevel"/>
    <w:tmpl w:val="4D38C854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6">
    <w:nsid w:val="551A1C2E"/>
    <w:multiLevelType w:val="multilevel"/>
    <w:tmpl w:val="8C7CEDA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2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8">
    <w:nsid w:val="5CEA5561"/>
    <w:multiLevelType w:val="multilevel"/>
    <w:tmpl w:val="62DC0780"/>
    <w:lvl w:ilvl="0">
      <w:start w:val="2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9">
    <w:nsid w:val="5E231E42"/>
    <w:multiLevelType w:val="hybridMultilevel"/>
    <w:tmpl w:val="66D0C2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F661FAD"/>
    <w:multiLevelType w:val="hybridMultilevel"/>
    <w:tmpl w:val="6FB04D12"/>
    <w:lvl w:ilvl="0" w:tplc="37CCF744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4DA4C82"/>
    <w:multiLevelType w:val="hybridMultilevel"/>
    <w:tmpl w:val="B57026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A29080E"/>
    <w:multiLevelType w:val="hybridMultilevel"/>
    <w:tmpl w:val="54106A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0117BAD"/>
    <w:multiLevelType w:val="hybridMultilevel"/>
    <w:tmpl w:val="6EB0B636"/>
    <w:lvl w:ilvl="0" w:tplc="65D2B5D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4">
    <w:nsid w:val="79237B89"/>
    <w:multiLevelType w:val="hybridMultilevel"/>
    <w:tmpl w:val="392EF5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22"/>
  </w:num>
  <w:num w:numId="3">
    <w:abstractNumId w:val="12"/>
  </w:num>
  <w:num w:numId="4">
    <w:abstractNumId w:val="26"/>
  </w:num>
  <w:num w:numId="5">
    <w:abstractNumId w:val="30"/>
  </w:num>
  <w:num w:numId="6">
    <w:abstractNumId w:val="18"/>
  </w:num>
  <w:num w:numId="7">
    <w:abstractNumId w:val="32"/>
  </w:num>
  <w:num w:numId="8">
    <w:abstractNumId w:val="33"/>
  </w:num>
  <w:num w:numId="9">
    <w:abstractNumId w:val="28"/>
  </w:num>
  <w:num w:numId="10">
    <w:abstractNumId w:val="11"/>
  </w:num>
  <w:num w:numId="11">
    <w:abstractNumId w:val="15"/>
  </w:num>
  <w:num w:numId="12">
    <w:abstractNumId w:val="29"/>
  </w:num>
  <w:num w:numId="13">
    <w:abstractNumId w:val="24"/>
  </w:num>
  <w:num w:numId="14">
    <w:abstractNumId w:val="27"/>
  </w:num>
  <w:num w:numId="15">
    <w:abstractNumId w:val="23"/>
  </w:num>
  <w:num w:numId="16">
    <w:abstractNumId w:val="16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31"/>
  </w:num>
  <w:num w:numId="28">
    <w:abstractNumId w:val="25"/>
  </w:num>
  <w:num w:numId="29">
    <w:abstractNumId w:val="20"/>
  </w:num>
  <w:num w:numId="30">
    <w:abstractNumId w:val="14"/>
  </w:num>
  <w:num w:numId="31">
    <w:abstractNumId w:val="13"/>
  </w:num>
  <w:num w:numId="32">
    <w:abstractNumId w:val="21"/>
  </w:num>
  <w:num w:numId="33">
    <w:abstractNumId w:val="34"/>
  </w:num>
  <w:num w:numId="34">
    <w:abstractNumId w:val="1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attachedTemplate r:id="rId1"/>
  <w:defaultTabStop w:val="720"/>
  <w:autoHyphenation/>
  <w:consecutiveHyphenLimit w:val="7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830C3B"/>
    <w:rsid w:val="0000087C"/>
    <w:rsid w:val="00001B3B"/>
    <w:rsid w:val="00001BC1"/>
    <w:rsid w:val="00001F3E"/>
    <w:rsid w:val="00003AA4"/>
    <w:rsid w:val="00005D02"/>
    <w:rsid w:val="00006E98"/>
    <w:rsid w:val="000075B6"/>
    <w:rsid w:val="00011AEA"/>
    <w:rsid w:val="000120C5"/>
    <w:rsid w:val="00012254"/>
    <w:rsid w:val="00012BC2"/>
    <w:rsid w:val="00013F14"/>
    <w:rsid w:val="00017DC0"/>
    <w:rsid w:val="000201A5"/>
    <w:rsid w:val="00020E33"/>
    <w:rsid w:val="00023CC8"/>
    <w:rsid w:val="0002407E"/>
    <w:rsid w:val="000241D9"/>
    <w:rsid w:val="00025F4B"/>
    <w:rsid w:val="00026B7F"/>
    <w:rsid w:val="000272F1"/>
    <w:rsid w:val="000314B6"/>
    <w:rsid w:val="00031B0B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6182"/>
    <w:rsid w:val="00047CF1"/>
    <w:rsid w:val="00050117"/>
    <w:rsid w:val="00054EE8"/>
    <w:rsid w:val="0005600A"/>
    <w:rsid w:val="00056D44"/>
    <w:rsid w:val="00057B46"/>
    <w:rsid w:val="00061572"/>
    <w:rsid w:val="000625FC"/>
    <w:rsid w:val="00064229"/>
    <w:rsid w:val="000672F4"/>
    <w:rsid w:val="00067F1C"/>
    <w:rsid w:val="00072E4D"/>
    <w:rsid w:val="000733F8"/>
    <w:rsid w:val="000736DD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5A9D"/>
    <w:rsid w:val="00086655"/>
    <w:rsid w:val="0008717C"/>
    <w:rsid w:val="00087B60"/>
    <w:rsid w:val="00087C9F"/>
    <w:rsid w:val="00092D47"/>
    <w:rsid w:val="00095932"/>
    <w:rsid w:val="00095C66"/>
    <w:rsid w:val="00096BA6"/>
    <w:rsid w:val="000A108F"/>
    <w:rsid w:val="000A1EEC"/>
    <w:rsid w:val="000A4147"/>
    <w:rsid w:val="000A6DE1"/>
    <w:rsid w:val="000B1404"/>
    <w:rsid w:val="000B26CE"/>
    <w:rsid w:val="000B27B1"/>
    <w:rsid w:val="000B3663"/>
    <w:rsid w:val="000B440B"/>
    <w:rsid w:val="000B6772"/>
    <w:rsid w:val="000C1C6B"/>
    <w:rsid w:val="000C3E0E"/>
    <w:rsid w:val="000C486C"/>
    <w:rsid w:val="000C4AB8"/>
    <w:rsid w:val="000C5391"/>
    <w:rsid w:val="000C77A3"/>
    <w:rsid w:val="000C7F6D"/>
    <w:rsid w:val="000D1BA7"/>
    <w:rsid w:val="000D3124"/>
    <w:rsid w:val="000D4486"/>
    <w:rsid w:val="000D73BE"/>
    <w:rsid w:val="000E291A"/>
    <w:rsid w:val="000E3654"/>
    <w:rsid w:val="000E3F83"/>
    <w:rsid w:val="000E52BC"/>
    <w:rsid w:val="000F3B16"/>
    <w:rsid w:val="000F4321"/>
    <w:rsid w:val="000F7837"/>
    <w:rsid w:val="00100F16"/>
    <w:rsid w:val="001023A8"/>
    <w:rsid w:val="00106445"/>
    <w:rsid w:val="00106496"/>
    <w:rsid w:val="00107607"/>
    <w:rsid w:val="0011073D"/>
    <w:rsid w:val="001133FD"/>
    <w:rsid w:val="001141D2"/>
    <w:rsid w:val="0011665B"/>
    <w:rsid w:val="00116945"/>
    <w:rsid w:val="00117802"/>
    <w:rsid w:val="00117E9B"/>
    <w:rsid w:val="00120699"/>
    <w:rsid w:val="001215FA"/>
    <w:rsid w:val="001217D3"/>
    <w:rsid w:val="00124ED8"/>
    <w:rsid w:val="001255E7"/>
    <w:rsid w:val="001264D1"/>
    <w:rsid w:val="0012733A"/>
    <w:rsid w:val="001273F1"/>
    <w:rsid w:val="00133E90"/>
    <w:rsid w:val="001349DA"/>
    <w:rsid w:val="00137009"/>
    <w:rsid w:val="00141731"/>
    <w:rsid w:val="00142032"/>
    <w:rsid w:val="00142A48"/>
    <w:rsid w:val="00144120"/>
    <w:rsid w:val="001463AF"/>
    <w:rsid w:val="00146D51"/>
    <w:rsid w:val="001470A7"/>
    <w:rsid w:val="00147A91"/>
    <w:rsid w:val="0015004A"/>
    <w:rsid w:val="0015383F"/>
    <w:rsid w:val="0016022C"/>
    <w:rsid w:val="00160B30"/>
    <w:rsid w:val="00162676"/>
    <w:rsid w:val="00162FDE"/>
    <w:rsid w:val="00165C64"/>
    <w:rsid w:val="00166A14"/>
    <w:rsid w:val="00167AA8"/>
    <w:rsid w:val="00170327"/>
    <w:rsid w:val="00171561"/>
    <w:rsid w:val="00171972"/>
    <w:rsid w:val="001727CA"/>
    <w:rsid w:val="00176AB3"/>
    <w:rsid w:val="0017728F"/>
    <w:rsid w:val="00177976"/>
    <w:rsid w:val="00181586"/>
    <w:rsid w:val="00181C22"/>
    <w:rsid w:val="00181DA2"/>
    <w:rsid w:val="00182FED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59BA"/>
    <w:rsid w:val="00197CD2"/>
    <w:rsid w:val="001A0D68"/>
    <w:rsid w:val="001A21D5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5462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553A"/>
    <w:rsid w:val="001D7B31"/>
    <w:rsid w:val="001E1672"/>
    <w:rsid w:val="001E6117"/>
    <w:rsid w:val="001E65A7"/>
    <w:rsid w:val="001E7DBC"/>
    <w:rsid w:val="001F2A12"/>
    <w:rsid w:val="001F50C2"/>
    <w:rsid w:val="001F6479"/>
    <w:rsid w:val="001F7454"/>
    <w:rsid w:val="00201283"/>
    <w:rsid w:val="00201B08"/>
    <w:rsid w:val="0020373F"/>
    <w:rsid w:val="002049B8"/>
    <w:rsid w:val="0020762E"/>
    <w:rsid w:val="00211CB7"/>
    <w:rsid w:val="00211DBC"/>
    <w:rsid w:val="00211F51"/>
    <w:rsid w:val="0021203D"/>
    <w:rsid w:val="00213F11"/>
    <w:rsid w:val="00213F9D"/>
    <w:rsid w:val="00215372"/>
    <w:rsid w:val="00216519"/>
    <w:rsid w:val="00216FE5"/>
    <w:rsid w:val="002171C5"/>
    <w:rsid w:val="00224861"/>
    <w:rsid w:val="00225882"/>
    <w:rsid w:val="00226C55"/>
    <w:rsid w:val="00226CEB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AD2"/>
    <w:rsid w:val="00253195"/>
    <w:rsid w:val="00254D40"/>
    <w:rsid w:val="00256420"/>
    <w:rsid w:val="0026036C"/>
    <w:rsid w:val="00261326"/>
    <w:rsid w:val="0026355A"/>
    <w:rsid w:val="00263B72"/>
    <w:rsid w:val="00263E64"/>
    <w:rsid w:val="00264046"/>
    <w:rsid w:val="00266C2E"/>
    <w:rsid w:val="00266F44"/>
    <w:rsid w:val="00271585"/>
    <w:rsid w:val="0027169D"/>
    <w:rsid w:val="00272597"/>
    <w:rsid w:val="0027375D"/>
    <w:rsid w:val="0027422B"/>
    <w:rsid w:val="002759E9"/>
    <w:rsid w:val="002766D0"/>
    <w:rsid w:val="0027728F"/>
    <w:rsid w:val="002800C3"/>
    <w:rsid w:val="00281224"/>
    <w:rsid w:val="00281755"/>
    <w:rsid w:val="00290598"/>
    <w:rsid w:val="00291DF6"/>
    <w:rsid w:val="00291DF7"/>
    <w:rsid w:val="00291ED8"/>
    <w:rsid w:val="002943E5"/>
    <w:rsid w:val="002A005A"/>
    <w:rsid w:val="002A17C0"/>
    <w:rsid w:val="002A1D15"/>
    <w:rsid w:val="002A3445"/>
    <w:rsid w:val="002A4167"/>
    <w:rsid w:val="002A5F17"/>
    <w:rsid w:val="002A6131"/>
    <w:rsid w:val="002B39AA"/>
    <w:rsid w:val="002B7009"/>
    <w:rsid w:val="002B79D3"/>
    <w:rsid w:val="002B7FE1"/>
    <w:rsid w:val="002C0249"/>
    <w:rsid w:val="002C0CB9"/>
    <w:rsid w:val="002C1EC8"/>
    <w:rsid w:val="002C38CE"/>
    <w:rsid w:val="002C58AD"/>
    <w:rsid w:val="002C69B1"/>
    <w:rsid w:val="002C6ACA"/>
    <w:rsid w:val="002D0B9A"/>
    <w:rsid w:val="002D18EF"/>
    <w:rsid w:val="002D1D93"/>
    <w:rsid w:val="002D1FEC"/>
    <w:rsid w:val="002D45A4"/>
    <w:rsid w:val="002D4B72"/>
    <w:rsid w:val="002D53E5"/>
    <w:rsid w:val="002E03AB"/>
    <w:rsid w:val="002E0B94"/>
    <w:rsid w:val="002E136A"/>
    <w:rsid w:val="002E4F19"/>
    <w:rsid w:val="002E7D3D"/>
    <w:rsid w:val="002F0B62"/>
    <w:rsid w:val="002F1D74"/>
    <w:rsid w:val="002F575E"/>
    <w:rsid w:val="002F5BE4"/>
    <w:rsid w:val="002F5FBC"/>
    <w:rsid w:val="002F6139"/>
    <w:rsid w:val="002F7467"/>
    <w:rsid w:val="0030051D"/>
    <w:rsid w:val="00300CD0"/>
    <w:rsid w:val="00301013"/>
    <w:rsid w:val="00301BC5"/>
    <w:rsid w:val="00303194"/>
    <w:rsid w:val="00305274"/>
    <w:rsid w:val="003067B1"/>
    <w:rsid w:val="0031034C"/>
    <w:rsid w:val="003158D6"/>
    <w:rsid w:val="003166BF"/>
    <w:rsid w:val="00317533"/>
    <w:rsid w:val="003178D5"/>
    <w:rsid w:val="00321D89"/>
    <w:rsid w:val="00322676"/>
    <w:rsid w:val="00326E69"/>
    <w:rsid w:val="0032753E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4F4B"/>
    <w:rsid w:val="00355B66"/>
    <w:rsid w:val="00357391"/>
    <w:rsid w:val="00362525"/>
    <w:rsid w:val="00362667"/>
    <w:rsid w:val="003654FC"/>
    <w:rsid w:val="0036590E"/>
    <w:rsid w:val="00370056"/>
    <w:rsid w:val="003702E7"/>
    <w:rsid w:val="0037046A"/>
    <w:rsid w:val="00370978"/>
    <w:rsid w:val="00370F54"/>
    <w:rsid w:val="00371D23"/>
    <w:rsid w:val="0037349B"/>
    <w:rsid w:val="00374C34"/>
    <w:rsid w:val="00375479"/>
    <w:rsid w:val="00376269"/>
    <w:rsid w:val="00381ADC"/>
    <w:rsid w:val="00382AA3"/>
    <w:rsid w:val="00382AE9"/>
    <w:rsid w:val="00382EAA"/>
    <w:rsid w:val="0038443E"/>
    <w:rsid w:val="00385D2B"/>
    <w:rsid w:val="00387454"/>
    <w:rsid w:val="003900F4"/>
    <w:rsid w:val="003908FB"/>
    <w:rsid w:val="00391103"/>
    <w:rsid w:val="003918E4"/>
    <w:rsid w:val="00392FB5"/>
    <w:rsid w:val="00394DCC"/>
    <w:rsid w:val="00395771"/>
    <w:rsid w:val="003964B4"/>
    <w:rsid w:val="003A3D8E"/>
    <w:rsid w:val="003A5BF8"/>
    <w:rsid w:val="003A6F83"/>
    <w:rsid w:val="003A6FBE"/>
    <w:rsid w:val="003B0422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C05A9"/>
    <w:rsid w:val="003C3487"/>
    <w:rsid w:val="003C67EC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6B53"/>
    <w:rsid w:val="003F013F"/>
    <w:rsid w:val="003F03A5"/>
    <w:rsid w:val="003F0685"/>
    <w:rsid w:val="003F17EC"/>
    <w:rsid w:val="003F1D3D"/>
    <w:rsid w:val="003F3027"/>
    <w:rsid w:val="003F45E1"/>
    <w:rsid w:val="003F4686"/>
    <w:rsid w:val="003F531C"/>
    <w:rsid w:val="003F5E98"/>
    <w:rsid w:val="00400ADB"/>
    <w:rsid w:val="00401EA9"/>
    <w:rsid w:val="00402ED3"/>
    <w:rsid w:val="004050A4"/>
    <w:rsid w:val="00405DFC"/>
    <w:rsid w:val="0040717F"/>
    <w:rsid w:val="00407DC8"/>
    <w:rsid w:val="0041018A"/>
    <w:rsid w:val="004114DE"/>
    <w:rsid w:val="00414592"/>
    <w:rsid w:val="004158F9"/>
    <w:rsid w:val="00416350"/>
    <w:rsid w:val="00420E06"/>
    <w:rsid w:val="0042112D"/>
    <w:rsid w:val="004212F6"/>
    <w:rsid w:val="00421DF2"/>
    <w:rsid w:val="004262E6"/>
    <w:rsid w:val="0043288F"/>
    <w:rsid w:val="00433CCE"/>
    <w:rsid w:val="00435123"/>
    <w:rsid w:val="00435402"/>
    <w:rsid w:val="0043581A"/>
    <w:rsid w:val="00435C4A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7E72"/>
    <w:rsid w:val="00450E82"/>
    <w:rsid w:val="0045245C"/>
    <w:rsid w:val="00452ED3"/>
    <w:rsid w:val="00454F2F"/>
    <w:rsid w:val="004558ED"/>
    <w:rsid w:val="004577DB"/>
    <w:rsid w:val="00457928"/>
    <w:rsid w:val="00457DF4"/>
    <w:rsid w:val="00461A47"/>
    <w:rsid w:val="004636CD"/>
    <w:rsid w:val="00464926"/>
    <w:rsid w:val="004665F8"/>
    <w:rsid w:val="0046703F"/>
    <w:rsid w:val="00467DFC"/>
    <w:rsid w:val="00474466"/>
    <w:rsid w:val="00476E47"/>
    <w:rsid w:val="004775CF"/>
    <w:rsid w:val="0048135E"/>
    <w:rsid w:val="004828A2"/>
    <w:rsid w:val="00483BAA"/>
    <w:rsid w:val="004847DC"/>
    <w:rsid w:val="0048603B"/>
    <w:rsid w:val="00486923"/>
    <w:rsid w:val="004876D6"/>
    <w:rsid w:val="00495807"/>
    <w:rsid w:val="0049593F"/>
    <w:rsid w:val="00496F4E"/>
    <w:rsid w:val="004972AA"/>
    <w:rsid w:val="004A1D3D"/>
    <w:rsid w:val="004A1F1F"/>
    <w:rsid w:val="004A2047"/>
    <w:rsid w:val="004A4205"/>
    <w:rsid w:val="004A5075"/>
    <w:rsid w:val="004B1435"/>
    <w:rsid w:val="004B17CC"/>
    <w:rsid w:val="004B73FF"/>
    <w:rsid w:val="004C1CF0"/>
    <w:rsid w:val="004C1DDC"/>
    <w:rsid w:val="004C2ECA"/>
    <w:rsid w:val="004C4885"/>
    <w:rsid w:val="004C6546"/>
    <w:rsid w:val="004D12B7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54CA"/>
    <w:rsid w:val="004E6D7B"/>
    <w:rsid w:val="004E7D32"/>
    <w:rsid w:val="004F1125"/>
    <w:rsid w:val="004F1618"/>
    <w:rsid w:val="004F2244"/>
    <w:rsid w:val="004F2A32"/>
    <w:rsid w:val="004F3280"/>
    <w:rsid w:val="004F5FDB"/>
    <w:rsid w:val="004F6E79"/>
    <w:rsid w:val="005014B4"/>
    <w:rsid w:val="00502309"/>
    <w:rsid w:val="005035DE"/>
    <w:rsid w:val="0050398D"/>
    <w:rsid w:val="00503EDB"/>
    <w:rsid w:val="00513287"/>
    <w:rsid w:val="005139EB"/>
    <w:rsid w:val="005139F9"/>
    <w:rsid w:val="00513EF2"/>
    <w:rsid w:val="0051589B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5DAA"/>
    <w:rsid w:val="005378BF"/>
    <w:rsid w:val="005401AE"/>
    <w:rsid w:val="00541172"/>
    <w:rsid w:val="0054179B"/>
    <w:rsid w:val="0054530C"/>
    <w:rsid w:val="0054564B"/>
    <w:rsid w:val="0055191C"/>
    <w:rsid w:val="00552929"/>
    <w:rsid w:val="00555792"/>
    <w:rsid w:val="00557ACE"/>
    <w:rsid w:val="0056079A"/>
    <w:rsid w:val="005622F7"/>
    <w:rsid w:val="00563C46"/>
    <w:rsid w:val="00565141"/>
    <w:rsid w:val="00567A73"/>
    <w:rsid w:val="00571F3C"/>
    <w:rsid w:val="00572965"/>
    <w:rsid w:val="00580022"/>
    <w:rsid w:val="0058035C"/>
    <w:rsid w:val="00581ECA"/>
    <w:rsid w:val="00582C58"/>
    <w:rsid w:val="005837D2"/>
    <w:rsid w:val="00584624"/>
    <w:rsid w:val="00584AAD"/>
    <w:rsid w:val="00584FDC"/>
    <w:rsid w:val="005859BE"/>
    <w:rsid w:val="00585C91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5DFA"/>
    <w:rsid w:val="005D5F80"/>
    <w:rsid w:val="005D6265"/>
    <w:rsid w:val="005E1EF4"/>
    <w:rsid w:val="005E2D65"/>
    <w:rsid w:val="005F0A04"/>
    <w:rsid w:val="005F0C8C"/>
    <w:rsid w:val="005F2F53"/>
    <w:rsid w:val="005F2FE1"/>
    <w:rsid w:val="005F31F6"/>
    <w:rsid w:val="005F3506"/>
    <w:rsid w:val="005F54F8"/>
    <w:rsid w:val="005F6055"/>
    <w:rsid w:val="005F750C"/>
    <w:rsid w:val="005F7714"/>
    <w:rsid w:val="006005EB"/>
    <w:rsid w:val="006011B6"/>
    <w:rsid w:val="006043C0"/>
    <w:rsid w:val="00605DD7"/>
    <w:rsid w:val="00605DE9"/>
    <w:rsid w:val="006116E8"/>
    <w:rsid w:val="006122BE"/>
    <w:rsid w:val="00612F89"/>
    <w:rsid w:val="006135FA"/>
    <w:rsid w:val="006141B8"/>
    <w:rsid w:val="00614E2C"/>
    <w:rsid w:val="00615E46"/>
    <w:rsid w:val="006172A1"/>
    <w:rsid w:val="00623624"/>
    <w:rsid w:val="00624133"/>
    <w:rsid w:val="00625A92"/>
    <w:rsid w:val="00625EA9"/>
    <w:rsid w:val="00625F5B"/>
    <w:rsid w:val="00626C86"/>
    <w:rsid w:val="006305D3"/>
    <w:rsid w:val="00632249"/>
    <w:rsid w:val="00632299"/>
    <w:rsid w:val="006326B6"/>
    <w:rsid w:val="00633F44"/>
    <w:rsid w:val="00634ECF"/>
    <w:rsid w:val="00640030"/>
    <w:rsid w:val="00642813"/>
    <w:rsid w:val="0064300B"/>
    <w:rsid w:val="006450B2"/>
    <w:rsid w:val="00646F22"/>
    <w:rsid w:val="00647096"/>
    <w:rsid w:val="00655A3B"/>
    <w:rsid w:val="00656516"/>
    <w:rsid w:val="00657529"/>
    <w:rsid w:val="006600E7"/>
    <w:rsid w:val="00660F65"/>
    <w:rsid w:val="00661E71"/>
    <w:rsid w:val="00663B41"/>
    <w:rsid w:val="0066437F"/>
    <w:rsid w:val="006651D1"/>
    <w:rsid w:val="0066625B"/>
    <w:rsid w:val="0067109D"/>
    <w:rsid w:val="00671D05"/>
    <w:rsid w:val="00672E3B"/>
    <w:rsid w:val="00675579"/>
    <w:rsid w:val="006762BB"/>
    <w:rsid w:val="00677832"/>
    <w:rsid w:val="006804C9"/>
    <w:rsid w:val="00682E49"/>
    <w:rsid w:val="00683760"/>
    <w:rsid w:val="006867AB"/>
    <w:rsid w:val="00686FF5"/>
    <w:rsid w:val="00693D59"/>
    <w:rsid w:val="00697EBB"/>
    <w:rsid w:val="006A0355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EA7"/>
    <w:rsid w:val="006B5A13"/>
    <w:rsid w:val="006C3128"/>
    <w:rsid w:val="006C37D8"/>
    <w:rsid w:val="006C3C36"/>
    <w:rsid w:val="006C3DDB"/>
    <w:rsid w:val="006C4590"/>
    <w:rsid w:val="006C5AE3"/>
    <w:rsid w:val="006C6D34"/>
    <w:rsid w:val="006C6FE0"/>
    <w:rsid w:val="006D1C47"/>
    <w:rsid w:val="006D32D2"/>
    <w:rsid w:val="006D588C"/>
    <w:rsid w:val="006D61A7"/>
    <w:rsid w:val="006D6941"/>
    <w:rsid w:val="006E0B5D"/>
    <w:rsid w:val="006E2C91"/>
    <w:rsid w:val="006E77EF"/>
    <w:rsid w:val="006F1841"/>
    <w:rsid w:val="006F2309"/>
    <w:rsid w:val="006F2F23"/>
    <w:rsid w:val="006F4EB0"/>
    <w:rsid w:val="00700B2B"/>
    <w:rsid w:val="007024E2"/>
    <w:rsid w:val="00702BF3"/>
    <w:rsid w:val="00703255"/>
    <w:rsid w:val="007051A2"/>
    <w:rsid w:val="00706DEE"/>
    <w:rsid w:val="0071093A"/>
    <w:rsid w:val="007149F5"/>
    <w:rsid w:val="00714E24"/>
    <w:rsid w:val="007152DD"/>
    <w:rsid w:val="00721B33"/>
    <w:rsid w:val="00722705"/>
    <w:rsid w:val="00722A1D"/>
    <w:rsid w:val="00723101"/>
    <w:rsid w:val="0072391F"/>
    <w:rsid w:val="00725623"/>
    <w:rsid w:val="00726BC8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6176"/>
    <w:rsid w:val="00747B8A"/>
    <w:rsid w:val="00750613"/>
    <w:rsid w:val="007516C4"/>
    <w:rsid w:val="00751CBF"/>
    <w:rsid w:val="00751D54"/>
    <w:rsid w:val="007619CA"/>
    <w:rsid w:val="00761FD2"/>
    <w:rsid w:val="00764776"/>
    <w:rsid w:val="00764DF8"/>
    <w:rsid w:val="007654A3"/>
    <w:rsid w:val="00766FF0"/>
    <w:rsid w:val="00775A94"/>
    <w:rsid w:val="00776A20"/>
    <w:rsid w:val="00777F65"/>
    <w:rsid w:val="00782A70"/>
    <w:rsid w:val="00783024"/>
    <w:rsid w:val="007831F2"/>
    <w:rsid w:val="007844DC"/>
    <w:rsid w:val="00785873"/>
    <w:rsid w:val="00787B72"/>
    <w:rsid w:val="00787D04"/>
    <w:rsid w:val="0079022D"/>
    <w:rsid w:val="0079073E"/>
    <w:rsid w:val="00791504"/>
    <w:rsid w:val="0079414E"/>
    <w:rsid w:val="00795C6C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FF5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2200"/>
    <w:rsid w:val="00812F55"/>
    <w:rsid w:val="00814632"/>
    <w:rsid w:val="0082084A"/>
    <w:rsid w:val="00825581"/>
    <w:rsid w:val="00825C01"/>
    <w:rsid w:val="008260F8"/>
    <w:rsid w:val="00827C42"/>
    <w:rsid w:val="008305DA"/>
    <w:rsid w:val="00830C3B"/>
    <w:rsid w:val="00831C3E"/>
    <w:rsid w:val="00833C4C"/>
    <w:rsid w:val="008355DB"/>
    <w:rsid w:val="0084277B"/>
    <w:rsid w:val="00842A35"/>
    <w:rsid w:val="00845A91"/>
    <w:rsid w:val="00846AED"/>
    <w:rsid w:val="008522F9"/>
    <w:rsid w:val="00852546"/>
    <w:rsid w:val="00853025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F5B"/>
    <w:rsid w:val="00870126"/>
    <w:rsid w:val="0087132E"/>
    <w:rsid w:val="00871426"/>
    <w:rsid w:val="0087283C"/>
    <w:rsid w:val="00873B74"/>
    <w:rsid w:val="008752D4"/>
    <w:rsid w:val="008762E8"/>
    <w:rsid w:val="008767CD"/>
    <w:rsid w:val="008768FA"/>
    <w:rsid w:val="00880432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1150"/>
    <w:rsid w:val="008921B0"/>
    <w:rsid w:val="0089246F"/>
    <w:rsid w:val="00893A87"/>
    <w:rsid w:val="0089572D"/>
    <w:rsid w:val="00895A64"/>
    <w:rsid w:val="00895EDC"/>
    <w:rsid w:val="008A3978"/>
    <w:rsid w:val="008A4EEC"/>
    <w:rsid w:val="008A53E7"/>
    <w:rsid w:val="008A733B"/>
    <w:rsid w:val="008B015D"/>
    <w:rsid w:val="008B0EC1"/>
    <w:rsid w:val="008B1223"/>
    <w:rsid w:val="008B1A39"/>
    <w:rsid w:val="008B327E"/>
    <w:rsid w:val="008B3B2A"/>
    <w:rsid w:val="008B3C9A"/>
    <w:rsid w:val="008B614F"/>
    <w:rsid w:val="008B76B4"/>
    <w:rsid w:val="008C2611"/>
    <w:rsid w:val="008C2B5C"/>
    <w:rsid w:val="008C2BF5"/>
    <w:rsid w:val="008C30E1"/>
    <w:rsid w:val="008C379F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6C8E"/>
    <w:rsid w:val="008D7AD3"/>
    <w:rsid w:val="008E0E5C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E7D55"/>
    <w:rsid w:val="008F1009"/>
    <w:rsid w:val="008F1310"/>
    <w:rsid w:val="008F4894"/>
    <w:rsid w:val="008F5CB3"/>
    <w:rsid w:val="00900AB7"/>
    <w:rsid w:val="00901C17"/>
    <w:rsid w:val="0090213D"/>
    <w:rsid w:val="00902F5E"/>
    <w:rsid w:val="00904E7D"/>
    <w:rsid w:val="00904F50"/>
    <w:rsid w:val="00907B7E"/>
    <w:rsid w:val="00910182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20860"/>
    <w:rsid w:val="00920D35"/>
    <w:rsid w:val="00922FCD"/>
    <w:rsid w:val="00923FC7"/>
    <w:rsid w:val="00924721"/>
    <w:rsid w:val="00924C7D"/>
    <w:rsid w:val="0093201C"/>
    <w:rsid w:val="00932143"/>
    <w:rsid w:val="00934F43"/>
    <w:rsid w:val="00935BD6"/>
    <w:rsid w:val="00937084"/>
    <w:rsid w:val="00937CC8"/>
    <w:rsid w:val="00937E68"/>
    <w:rsid w:val="00940B0E"/>
    <w:rsid w:val="00940FFE"/>
    <w:rsid w:val="00941F82"/>
    <w:rsid w:val="009428EE"/>
    <w:rsid w:val="009430E4"/>
    <w:rsid w:val="0094357F"/>
    <w:rsid w:val="009449CA"/>
    <w:rsid w:val="009452FA"/>
    <w:rsid w:val="00945AF0"/>
    <w:rsid w:val="00947804"/>
    <w:rsid w:val="00947D0A"/>
    <w:rsid w:val="00947D9D"/>
    <w:rsid w:val="00950220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A39"/>
    <w:rsid w:val="00971AC6"/>
    <w:rsid w:val="0097215E"/>
    <w:rsid w:val="009723AF"/>
    <w:rsid w:val="00972674"/>
    <w:rsid w:val="0097425C"/>
    <w:rsid w:val="0097498A"/>
    <w:rsid w:val="009768A6"/>
    <w:rsid w:val="0098106E"/>
    <w:rsid w:val="009814BC"/>
    <w:rsid w:val="00981A61"/>
    <w:rsid w:val="00982631"/>
    <w:rsid w:val="00985103"/>
    <w:rsid w:val="00985EDA"/>
    <w:rsid w:val="00985F93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5138"/>
    <w:rsid w:val="009A5668"/>
    <w:rsid w:val="009A63BA"/>
    <w:rsid w:val="009A6490"/>
    <w:rsid w:val="009B0442"/>
    <w:rsid w:val="009B0D7B"/>
    <w:rsid w:val="009B1EF1"/>
    <w:rsid w:val="009B298B"/>
    <w:rsid w:val="009B2E6B"/>
    <w:rsid w:val="009C22A2"/>
    <w:rsid w:val="009C3B12"/>
    <w:rsid w:val="009C4B79"/>
    <w:rsid w:val="009C56FC"/>
    <w:rsid w:val="009C71DC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584C"/>
    <w:rsid w:val="00A07BFE"/>
    <w:rsid w:val="00A1293C"/>
    <w:rsid w:val="00A12C84"/>
    <w:rsid w:val="00A1376E"/>
    <w:rsid w:val="00A13A41"/>
    <w:rsid w:val="00A13F21"/>
    <w:rsid w:val="00A15342"/>
    <w:rsid w:val="00A15F9D"/>
    <w:rsid w:val="00A17CE8"/>
    <w:rsid w:val="00A2048A"/>
    <w:rsid w:val="00A204E7"/>
    <w:rsid w:val="00A32657"/>
    <w:rsid w:val="00A3297C"/>
    <w:rsid w:val="00A33697"/>
    <w:rsid w:val="00A33991"/>
    <w:rsid w:val="00A33F8E"/>
    <w:rsid w:val="00A3531B"/>
    <w:rsid w:val="00A367D0"/>
    <w:rsid w:val="00A36F58"/>
    <w:rsid w:val="00A42708"/>
    <w:rsid w:val="00A437F5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712C1"/>
    <w:rsid w:val="00A71549"/>
    <w:rsid w:val="00A725E8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57AA"/>
    <w:rsid w:val="00A85804"/>
    <w:rsid w:val="00A865F2"/>
    <w:rsid w:val="00A9414D"/>
    <w:rsid w:val="00A96036"/>
    <w:rsid w:val="00A971BF"/>
    <w:rsid w:val="00AA1B94"/>
    <w:rsid w:val="00AA1EEE"/>
    <w:rsid w:val="00AA38AB"/>
    <w:rsid w:val="00AA3AF7"/>
    <w:rsid w:val="00AA43CE"/>
    <w:rsid w:val="00AA5BFD"/>
    <w:rsid w:val="00AB1CE0"/>
    <w:rsid w:val="00AB303E"/>
    <w:rsid w:val="00AB5E3C"/>
    <w:rsid w:val="00AB669C"/>
    <w:rsid w:val="00AC0392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83F"/>
    <w:rsid w:val="00AF7214"/>
    <w:rsid w:val="00B00C1A"/>
    <w:rsid w:val="00B01220"/>
    <w:rsid w:val="00B01702"/>
    <w:rsid w:val="00B01B4B"/>
    <w:rsid w:val="00B0222E"/>
    <w:rsid w:val="00B03731"/>
    <w:rsid w:val="00B0787E"/>
    <w:rsid w:val="00B13B3D"/>
    <w:rsid w:val="00B14909"/>
    <w:rsid w:val="00B14BD4"/>
    <w:rsid w:val="00B14E2A"/>
    <w:rsid w:val="00B16B8B"/>
    <w:rsid w:val="00B20150"/>
    <w:rsid w:val="00B20185"/>
    <w:rsid w:val="00B20462"/>
    <w:rsid w:val="00B23E82"/>
    <w:rsid w:val="00B2602C"/>
    <w:rsid w:val="00B302A9"/>
    <w:rsid w:val="00B33552"/>
    <w:rsid w:val="00B33DF3"/>
    <w:rsid w:val="00B34E96"/>
    <w:rsid w:val="00B359C5"/>
    <w:rsid w:val="00B35BB7"/>
    <w:rsid w:val="00B37857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13FB"/>
    <w:rsid w:val="00B51B56"/>
    <w:rsid w:val="00B55D1F"/>
    <w:rsid w:val="00B57276"/>
    <w:rsid w:val="00B57E87"/>
    <w:rsid w:val="00B6067F"/>
    <w:rsid w:val="00B6190D"/>
    <w:rsid w:val="00B644AC"/>
    <w:rsid w:val="00B6675B"/>
    <w:rsid w:val="00B673C0"/>
    <w:rsid w:val="00B7086C"/>
    <w:rsid w:val="00B71204"/>
    <w:rsid w:val="00B72744"/>
    <w:rsid w:val="00B728A7"/>
    <w:rsid w:val="00B72E28"/>
    <w:rsid w:val="00B751D6"/>
    <w:rsid w:val="00B760EF"/>
    <w:rsid w:val="00B76271"/>
    <w:rsid w:val="00B7693F"/>
    <w:rsid w:val="00B81BD9"/>
    <w:rsid w:val="00B830A1"/>
    <w:rsid w:val="00B83A5B"/>
    <w:rsid w:val="00B85A7D"/>
    <w:rsid w:val="00B863D3"/>
    <w:rsid w:val="00B9337B"/>
    <w:rsid w:val="00B95D69"/>
    <w:rsid w:val="00B969D2"/>
    <w:rsid w:val="00BA28E8"/>
    <w:rsid w:val="00BA3B5A"/>
    <w:rsid w:val="00BA4665"/>
    <w:rsid w:val="00BA502D"/>
    <w:rsid w:val="00BA6D26"/>
    <w:rsid w:val="00BB0025"/>
    <w:rsid w:val="00BB086E"/>
    <w:rsid w:val="00BB2105"/>
    <w:rsid w:val="00BB62E4"/>
    <w:rsid w:val="00BB6EA8"/>
    <w:rsid w:val="00BB72CD"/>
    <w:rsid w:val="00BB7C0E"/>
    <w:rsid w:val="00BC0CD1"/>
    <w:rsid w:val="00BC15FD"/>
    <w:rsid w:val="00BC1CB7"/>
    <w:rsid w:val="00BC3112"/>
    <w:rsid w:val="00BC342E"/>
    <w:rsid w:val="00BC3BDD"/>
    <w:rsid w:val="00BC4F5C"/>
    <w:rsid w:val="00BD0B64"/>
    <w:rsid w:val="00BD0BB8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F0967"/>
    <w:rsid w:val="00BF2292"/>
    <w:rsid w:val="00BF23CA"/>
    <w:rsid w:val="00BF3C03"/>
    <w:rsid w:val="00BF4BE3"/>
    <w:rsid w:val="00BF625E"/>
    <w:rsid w:val="00BF6BCA"/>
    <w:rsid w:val="00BF6DA6"/>
    <w:rsid w:val="00C00446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207D0"/>
    <w:rsid w:val="00C21D4B"/>
    <w:rsid w:val="00C22B44"/>
    <w:rsid w:val="00C26C80"/>
    <w:rsid w:val="00C31805"/>
    <w:rsid w:val="00C32BDC"/>
    <w:rsid w:val="00C334F9"/>
    <w:rsid w:val="00C371A3"/>
    <w:rsid w:val="00C41308"/>
    <w:rsid w:val="00C41363"/>
    <w:rsid w:val="00C4577F"/>
    <w:rsid w:val="00C45D68"/>
    <w:rsid w:val="00C51E61"/>
    <w:rsid w:val="00C53F29"/>
    <w:rsid w:val="00C573EF"/>
    <w:rsid w:val="00C60BD0"/>
    <w:rsid w:val="00C611B6"/>
    <w:rsid w:val="00C62CCB"/>
    <w:rsid w:val="00C6300C"/>
    <w:rsid w:val="00C63941"/>
    <w:rsid w:val="00C65FEA"/>
    <w:rsid w:val="00C66608"/>
    <w:rsid w:val="00C73831"/>
    <w:rsid w:val="00C77058"/>
    <w:rsid w:val="00C7748B"/>
    <w:rsid w:val="00C8161C"/>
    <w:rsid w:val="00C824B9"/>
    <w:rsid w:val="00C82BBA"/>
    <w:rsid w:val="00C82E4B"/>
    <w:rsid w:val="00C84047"/>
    <w:rsid w:val="00C8473D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64FC"/>
    <w:rsid w:val="00CB22A8"/>
    <w:rsid w:val="00CB4A98"/>
    <w:rsid w:val="00CB5CE1"/>
    <w:rsid w:val="00CB7D1C"/>
    <w:rsid w:val="00CC0B4B"/>
    <w:rsid w:val="00CC2F70"/>
    <w:rsid w:val="00CC31A5"/>
    <w:rsid w:val="00CC5522"/>
    <w:rsid w:val="00CC75DE"/>
    <w:rsid w:val="00CC7682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55B6"/>
    <w:rsid w:val="00CE5948"/>
    <w:rsid w:val="00CE696D"/>
    <w:rsid w:val="00CE728C"/>
    <w:rsid w:val="00CF11D3"/>
    <w:rsid w:val="00CF1670"/>
    <w:rsid w:val="00CF2B95"/>
    <w:rsid w:val="00CF3302"/>
    <w:rsid w:val="00CF4FD0"/>
    <w:rsid w:val="00CF53D8"/>
    <w:rsid w:val="00CF6284"/>
    <w:rsid w:val="00D011B9"/>
    <w:rsid w:val="00D013B9"/>
    <w:rsid w:val="00D01572"/>
    <w:rsid w:val="00D0281F"/>
    <w:rsid w:val="00D03197"/>
    <w:rsid w:val="00D049AB"/>
    <w:rsid w:val="00D06C13"/>
    <w:rsid w:val="00D11379"/>
    <w:rsid w:val="00D133E4"/>
    <w:rsid w:val="00D179E0"/>
    <w:rsid w:val="00D2091E"/>
    <w:rsid w:val="00D2237F"/>
    <w:rsid w:val="00D26083"/>
    <w:rsid w:val="00D31B1D"/>
    <w:rsid w:val="00D31EA4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36CD"/>
    <w:rsid w:val="00D53A97"/>
    <w:rsid w:val="00D57367"/>
    <w:rsid w:val="00D605D8"/>
    <w:rsid w:val="00D62844"/>
    <w:rsid w:val="00D630E3"/>
    <w:rsid w:val="00D646E8"/>
    <w:rsid w:val="00D649A7"/>
    <w:rsid w:val="00D65802"/>
    <w:rsid w:val="00D677B5"/>
    <w:rsid w:val="00D67F2F"/>
    <w:rsid w:val="00D704B7"/>
    <w:rsid w:val="00D72E57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929BA"/>
    <w:rsid w:val="00D930A7"/>
    <w:rsid w:val="00D93EE3"/>
    <w:rsid w:val="00D944A3"/>
    <w:rsid w:val="00D96045"/>
    <w:rsid w:val="00D976BC"/>
    <w:rsid w:val="00DA2030"/>
    <w:rsid w:val="00DA4D81"/>
    <w:rsid w:val="00DA5893"/>
    <w:rsid w:val="00DA5A03"/>
    <w:rsid w:val="00DB2FA8"/>
    <w:rsid w:val="00DB31CB"/>
    <w:rsid w:val="00DB35DA"/>
    <w:rsid w:val="00DB3A8F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572"/>
    <w:rsid w:val="00DC7845"/>
    <w:rsid w:val="00DD03C4"/>
    <w:rsid w:val="00DD15CD"/>
    <w:rsid w:val="00DD4F14"/>
    <w:rsid w:val="00DD7841"/>
    <w:rsid w:val="00DE08BD"/>
    <w:rsid w:val="00DE09CD"/>
    <w:rsid w:val="00DE12F0"/>
    <w:rsid w:val="00DE5BE3"/>
    <w:rsid w:val="00DE5C9E"/>
    <w:rsid w:val="00DE6651"/>
    <w:rsid w:val="00DF0A69"/>
    <w:rsid w:val="00DF10F5"/>
    <w:rsid w:val="00DF1E3F"/>
    <w:rsid w:val="00DF2F1F"/>
    <w:rsid w:val="00DF359B"/>
    <w:rsid w:val="00DF77B7"/>
    <w:rsid w:val="00E00069"/>
    <w:rsid w:val="00E00C5E"/>
    <w:rsid w:val="00E00C6D"/>
    <w:rsid w:val="00E01140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58D7"/>
    <w:rsid w:val="00E16728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43B0"/>
    <w:rsid w:val="00E45BB1"/>
    <w:rsid w:val="00E50AE6"/>
    <w:rsid w:val="00E51A9A"/>
    <w:rsid w:val="00E5279C"/>
    <w:rsid w:val="00E6318B"/>
    <w:rsid w:val="00E648F6"/>
    <w:rsid w:val="00E65693"/>
    <w:rsid w:val="00E65E4B"/>
    <w:rsid w:val="00E67CDC"/>
    <w:rsid w:val="00E70CB2"/>
    <w:rsid w:val="00E71948"/>
    <w:rsid w:val="00E7197E"/>
    <w:rsid w:val="00E73E6B"/>
    <w:rsid w:val="00E7431E"/>
    <w:rsid w:val="00E754C8"/>
    <w:rsid w:val="00E7600A"/>
    <w:rsid w:val="00E764CA"/>
    <w:rsid w:val="00E767C8"/>
    <w:rsid w:val="00E816A8"/>
    <w:rsid w:val="00E822E8"/>
    <w:rsid w:val="00E858F8"/>
    <w:rsid w:val="00E87529"/>
    <w:rsid w:val="00E87AFD"/>
    <w:rsid w:val="00E911A7"/>
    <w:rsid w:val="00E919FB"/>
    <w:rsid w:val="00E930B6"/>
    <w:rsid w:val="00E93539"/>
    <w:rsid w:val="00E96BE7"/>
    <w:rsid w:val="00E96F7B"/>
    <w:rsid w:val="00EA0E51"/>
    <w:rsid w:val="00EA23F1"/>
    <w:rsid w:val="00EA2F0E"/>
    <w:rsid w:val="00EA4FF4"/>
    <w:rsid w:val="00EA51EB"/>
    <w:rsid w:val="00EA577D"/>
    <w:rsid w:val="00EA7F52"/>
    <w:rsid w:val="00EB0374"/>
    <w:rsid w:val="00EB4959"/>
    <w:rsid w:val="00EB54D3"/>
    <w:rsid w:val="00EB562B"/>
    <w:rsid w:val="00EB6933"/>
    <w:rsid w:val="00EC1FD4"/>
    <w:rsid w:val="00EC2147"/>
    <w:rsid w:val="00EC3643"/>
    <w:rsid w:val="00EC4C89"/>
    <w:rsid w:val="00EC621D"/>
    <w:rsid w:val="00EC628B"/>
    <w:rsid w:val="00ED2BE5"/>
    <w:rsid w:val="00ED337F"/>
    <w:rsid w:val="00ED361F"/>
    <w:rsid w:val="00ED3703"/>
    <w:rsid w:val="00ED7894"/>
    <w:rsid w:val="00ED7D5F"/>
    <w:rsid w:val="00EE0AFF"/>
    <w:rsid w:val="00EE3638"/>
    <w:rsid w:val="00EE3F11"/>
    <w:rsid w:val="00EE5699"/>
    <w:rsid w:val="00EE5979"/>
    <w:rsid w:val="00EE61D1"/>
    <w:rsid w:val="00EF00D2"/>
    <w:rsid w:val="00EF0929"/>
    <w:rsid w:val="00EF15CE"/>
    <w:rsid w:val="00EF1B98"/>
    <w:rsid w:val="00EF249D"/>
    <w:rsid w:val="00EF3338"/>
    <w:rsid w:val="00EF3A82"/>
    <w:rsid w:val="00EF3C1E"/>
    <w:rsid w:val="00EF58E9"/>
    <w:rsid w:val="00EF66F8"/>
    <w:rsid w:val="00F009F9"/>
    <w:rsid w:val="00F00E79"/>
    <w:rsid w:val="00F0354F"/>
    <w:rsid w:val="00F06203"/>
    <w:rsid w:val="00F06B1A"/>
    <w:rsid w:val="00F12276"/>
    <w:rsid w:val="00F12F0C"/>
    <w:rsid w:val="00F17B79"/>
    <w:rsid w:val="00F22115"/>
    <w:rsid w:val="00F229CE"/>
    <w:rsid w:val="00F22F64"/>
    <w:rsid w:val="00F24ACE"/>
    <w:rsid w:val="00F24E53"/>
    <w:rsid w:val="00F305B0"/>
    <w:rsid w:val="00F311EC"/>
    <w:rsid w:val="00F32D23"/>
    <w:rsid w:val="00F33912"/>
    <w:rsid w:val="00F35075"/>
    <w:rsid w:val="00F36E81"/>
    <w:rsid w:val="00F40EA8"/>
    <w:rsid w:val="00F44A34"/>
    <w:rsid w:val="00F46844"/>
    <w:rsid w:val="00F51B2C"/>
    <w:rsid w:val="00F52A7A"/>
    <w:rsid w:val="00F54BF9"/>
    <w:rsid w:val="00F55429"/>
    <w:rsid w:val="00F55AF7"/>
    <w:rsid w:val="00F571CA"/>
    <w:rsid w:val="00F573A6"/>
    <w:rsid w:val="00F60326"/>
    <w:rsid w:val="00F60949"/>
    <w:rsid w:val="00F60A66"/>
    <w:rsid w:val="00F62A57"/>
    <w:rsid w:val="00F62C33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E25"/>
    <w:rsid w:val="00F86AE8"/>
    <w:rsid w:val="00F9196D"/>
    <w:rsid w:val="00F9398F"/>
    <w:rsid w:val="00F96DE2"/>
    <w:rsid w:val="00F975AE"/>
    <w:rsid w:val="00F97BDA"/>
    <w:rsid w:val="00FA1C23"/>
    <w:rsid w:val="00FA1C56"/>
    <w:rsid w:val="00FA4070"/>
    <w:rsid w:val="00FA4706"/>
    <w:rsid w:val="00FA49C3"/>
    <w:rsid w:val="00FA67C6"/>
    <w:rsid w:val="00FB152F"/>
    <w:rsid w:val="00FB176B"/>
    <w:rsid w:val="00FB3303"/>
    <w:rsid w:val="00FB3FB0"/>
    <w:rsid w:val="00FB470C"/>
    <w:rsid w:val="00FB584C"/>
    <w:rsid w:val="00FB588E"/>
    <w:rsid w:val="00FB6E4A"/>
    <w:rsid w:val="00FB7F32"/>
    <w:rsid w:val="00FC1B2B"/>
    <w:rsid w:val="00FC1F4E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A56"/>
    <w:rsid w:val="00FE1134"/>
    <w:rsid w:val="00FE31EE"/>
    <w:rsid w:val="00FE4303"/>
    <w:rsid w:val="00FE76A4"/>
    <w:rsid w:val="00FF02A3"/>
    <w:rsid w:val="00FF0573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1035"/>
    <o:shapelayout v:ext="edit">
      <o:idmap v:ext="edit" data="1"/>
    </o:shapelayout>
  </w:shapeDefaults>
  <w:decimalSymbol w:val=","/>
  <w:listSeparator w:val=";"/>
  <w14:docId w14:val="577977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EF3C1E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"/>
    <w:basedOn w:val="a"/>
    <w:next w:val="a"/>
    <w:link w:val="31"/>
    <w:qFormat/>
    <w:rsid w:val="00EF3C1E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EF3C1E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EF3C1E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EF3C1E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EF3C1E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EF3C1E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EF3C1E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EF3C1E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"/>
    <w:link w:val="3"/>
    <w:locked/>
    <w:rsid w:val="00EF3C1E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EF3C1E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EF3C1E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EF3C1E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EF3C1E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EF3C1E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EF3C1E"/>
    <w:rPr>
      <w:rFonts w:ascii="Cambria" w:hAnsi="Cambria" w:cs="Times New Roman"/>
    </w:rPr>
  </w:style>
  <w:style w:type="paragraph" w:styleId="a3">
    <w:name w:val="header"/>
    <w:basedOn w:val="a"/>
    <w:link w:val="10"/>
    <w:uiPriority w:val="99"/>
    <w:rsid w:val="00EF3C1E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link w:val="a3"/>
    <w:uiPriority w:val="99"/>
    <w:locked/>
    <w:rsid w:val="00EF3C1E"/>
    <w:rPr>
      <w:rFonts w:cs="Times New Roman"/>
      <w:sz w:val="28"/>
      <w:szCs w:val="28"/>
    </w:rPr>
  </w:style>
  <w:style w:type="character" w:styleId="a4">
    <w:name w:val="page number"/>
    <w:rsid w:val="00EF3C1E"/>
    <w:rPr>
      <w:rFonts w:cs="Times New Roman"/>
      <w:sz w:val="20"/>
      <w:szCs w:val="20"/>
    </w:rPr>
  </w:style>
  <w:style w:type="paragraph" w:styleId="a5">
    <w:name w:val="caption"/>
    <w:basedOn w:val="a"/>
    <w:next w:val="a"/>
    <w:qFormat/>
    <w:rsid w:val="00EF3C1E"/>
    <w:pPr>
      <w:spacing w:before="720" w:line="240" w:lineRule="atLeast"/>
    </w:pPr>
  </w:style>
  <w:style w:type="paragraph" w:styleId="a6">
    <w:name w:val="Body Text Indent"/>
    <w:basedOn w:val="a"/>
    <w:link w:val="12"/>
    <w:rsid w:val="00EF3C1E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EF3C1E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EF3C1E"/>
    <w:rPr>
      <w:szCs w:val="28"/>
    </w:rPr>
  </w:style>
  <w:style w:type="character" w:customStyle="1" w:styleId="13">
    <w:name w:val="Основной текст Знак1"/>
    <w:link w:val="a7"/>
    <w:locked/>
    <w:rsid w:val="00EF3C1E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EF3C1E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EF3C1E"/>
    <w:rPr>
      <w:rFonts w:cs="Times New Roman"/>
      <w:sz w:val="28"/>
      <w:szCs w:val="28"/>
    </w:rPr>
  </w:style>
  <w:style w:type="paragraph" w:styleId="a8">
    <w:name w:val="Document Map"/>
    <w:basedOn w:val="a"/>
    <w:link w:val="14"/>
    <w:semiHidden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qFormat/>
    <w:rsid w:val="004E0F60"/>
    <w:pPr>
      <w:ind w:left="708"/>
    </w:pPr>
  </w:style>
  <w:style w:type="character" w:styleId="af4">
    <w:name w:val="Hyperlink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EF3C1E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EF3C1E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locked/>
    <w:rsid w:val="006E2C91"/>
    <w:rPr>
      <w:rFonts w:cs="Times New Roman"/>
    </w:rPr>
  </w:style>
  <w:style w:type="character" w:styleId="afa">
    <w:name w:val="footnote reference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e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semiHidden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semiHidden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semiHidden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semiHidden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semiHidden/>
    <w:locked/>
    <w:rsid w:val="00A42708"/>
    <w:rPr>
      <w:rFonts w:ascii="Cambria" w:hAnsi="Cambria" w:cs="Times New Roman"/>
    </w:rPr>
  </w:style>
  <w:style w:type="character" w:customStyle="1" w:styleId="aff">
    <w:name w:val="Верхний колонтитул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0">
    <w:name w:val="Основной текст с отступом Знак"/>
    <w:basedOn w:val="a0"/>
    <w:semiHidden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Знак"/>
    <w:basedOn w:val="a0"/>
    <w:semiHidden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semiHidden/>
    <w:locked/>
    <w:rsid w:val="00A42708"/>
    <w:rPr>
      <w:rFonts w:cs="Times New Roman"/>
      <w:sz w:val="28"/>
      <w:szCs w:val="28"/>
    </w:rPr>
  </w:style>
  <w:style w:type="character" w:customStyle="1" w:styleId="aff2">
    <w:name w:val="Схема документа Знак"/>
    <w:basedOn w:val="a0"/>
    <w:semiHidden/>
    <w:locked/>
    <w:rsid w:val="00A42708"/>
    <w:rPr>
      <w:rFonts w:ascii="Tahoma" w:hAnsi="Tahoma" w:cs="Tahoma"/>
      <w:sz w:val="16"/>
      <w:szCs w:val="16"/>
    </w:rPr>
  </w:style>
  <w:style w:type="character" w:customStyle="1" w:styleId="aff3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Подзаголовок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5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6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7">
    <w:name w:val="Текст выноски Знак"/>
    <w:basedOn w:val="a0"/>
    <w:semiHidden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semiHidden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semiHidden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381AE3-137E-48C5-8A31-6915E9E20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11</TotalTime>
  <Pages>24</Pages>
  <Words>6188</Words>
  <Characters>35278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41384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Кожемяко Ксения Леонидовна</cp:lastModifiedBy>
  <cp:revision>7</cp:revision>
  <cp:lastPrinted>2013-12-11T07:40:00Z</cp:lastPrinted>
  <dcterms:created xsi:type="dcterms:W3CDTF">2013-12-11T07:19:00Z</dcterms:created>
  <dcterms:modified xsi:type="dcterms:W3CDTF">2013-12-12T05:06:00Z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8855.00000000000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2013-04-11T19:14:54Z</vt:lpwstr>
  </property>
  <property fmtid="{D5CDD505-2E9C-101B-9397-08002B2CF9AE}" pid="5" name="ParentRegNumber">
    <vt:lpwstr>03560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Татаринцева Наталья Станиславовна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http://doc.admnsk.ru/_layouts/Eos/Transfer.ashx?Action=DispForm&amp;SiteId=704b371f-db24-47c4-89fa-f43ceee1acee&amp;WebId=c8c60b85-5bf2-4299-bb3f-066855759c9b&amp;ListId=9b15a780-32cf-4be3-963e-930c143d1a13&amp;ItemId=5922&amp;End=1&amp;Close=1, О назначении публичных слушаний п</vt:lpwstr>
  </property>
  <property fmtid="{D5CDD505-2E9C-101B-9397-08002B2CF9AE}" pid="13" name="FileTypeId">
    <vt:lpwstr>0</vt:lpwstr>
  </property>
</Properties>
</file>